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10.xml" ContentType="application/vnd.openxmlformats-officedocument.drawingml.chart+xml"/>
  <Override PartName="/word/charts/colors10.xml" ContentType="application/vnd.ms-office.chartcolorstyle+xml"/>
  <Override PartName="/word/charts/style10.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3577" w:rsidRDefault="00805432">
      <w:pPr>
        <w:pStyle w:val="Body"/>
        <w:sectPr w:rsidR="002A3577">
          <w:headerReference w:type="default" r:id="rId7"/>
          <w:footerReference w:type="default" r:id="rId8"/>
          <w:pgSz w:w="11906" w:h="16838"/>
          <w:pgMar w:top="1134" w:right="1134" w:bottom="1134" w:left="1134" w:header="709" w:footer="850" w:gutter="0"/>
          <w:cols w:space="720"/>
        </w:sectPr>
      </w:pPr>
      <w:r>
        <w:rPr>
          <w:noProof/>
          <w:lang w:val="en-US"/>
        </w:rPr>
        <mc:AlternateContent>
          <mc:Choice Requires="wps">
            <w:drawing>
              <wp:anchor distT="152400" distB="152400" distL="152400" distR="152400" simplePos="0" relativeHeight="251520512" behindDoc="0" locked="0" layoutInCell="1" allowOverlap="1" wp14:anchorId="15ECF873" wp14:editId="3F040B4D">
                <wp:simplePos x="0" y="0"/>
                <wp:positionH relativeFrom="page">
                  <wp:posOffset>1184275</wp:posOffset>
                </wp:positionH>
                <wp:positionV relativeFrom="page">
                  <wp:posOffset>6807200</wp:posOffset>
                </wp:positionV>
                <wp:extent cx="1528742" cy="1076958"/>
                <wp:effectExtent l="0" t="0" r="0" b="0"/>
                <wp:wrapNone/>
                <wp:docPr id="1073741831" name="officeArt object"/>
                <wp:cNvGraphicFramePr/>
                <a:graphic xmlns:a="http://schemas.openxmlformats.org/drawingml/2006/main">
                  <a:graphicData uri="http://schemas.microsoft.com/office/word/2010/wordprocessingShape">
                    <wps:wsp>
                      <wps:cNvSpPr/>
                      <wps:spPr>
                        <a:xfrm>
                          <a:off x="0" y="0"/>
                          <a:ext cx="1528742" cy="1076958"/>
                        </a:xfrm>
                        <a:prstGeom prst="rect">
                          <a:avLst/>
                        </a:prstGeom>
                        <a:noFill/>
                        <a:ln w="12700" cap="flat">
                          <a:noFill/>
                          <a:miter lim="400000"/>
                        </a:ln>
                        <a:effectLst/>
                      </wps:spPr>
                      <wps:txbx>
                        <w:txbxContent>
                          <w:p w:rsidR="009322A7" w:rsidRPr="00107386" w:rsidRDefault="0010738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64" w:lineRule="auto"/>
                              <w:rPr>
                                <w:lang w:val="de-DE"/>
                              </w:rPr>
                            </w:pPr>
                            <w:proofErr w:type="gramStart"/>
                            <w:r>
                              <w:rPr>
                                <w:rFonts w:ascii="Avenir Next"/>
                                <w:caps/>
                                <w:color w:val="F49881"/>
                                <w:sz w:val="20"/>
                                <w:szCs w:val="20"/>
                                <w:lang w:val="de-DE"/>
                              </w:rPr>
                              <w:t>WELCO</w:t>
                            </w:r>
                            <w:r w:rsidR="00805432">
                              <w:rPr>
                                <w:rFonts w:ascii="Avenir Next"/>
                                <w:caps/>
                                <w:color w:val="F49881"/>
                                <w:sz w:val="20"/>
                                <w:szCs w:val="20"/>
                                <w:lang w:val="de-DE"/>
                              </w:rPr>
                              <w:t xml:space="preserve">me </w:t>
                            </w:r>
                            <w:r>
                              <w:rPr>
                                <w:rFonts w:ascii="Avenir Next"/>
                                <w:caps/>
                                <w:color w:val="F49881"/>
                                <w:sz w:val="20"/>
                                <w:szCs w:val="20"/>
                                <w:lang w:val="de-DE"/>
                              </w:rPr>
                              <w:t xml:space="preserve"> DINNER</w:t>
                            </w:r>
                            <w:proofErr w:type="gramEnd"/>
                          </w:p>
                        </w:txbxContent>
                      </wps:txbx>
                      <wps:bodyPr wrap="square" lIns="0" tIns="0" rIns="0" bIns="0" numCol="1" anchor="ctr">
                        <a:noAutofit/>
                      </wps:bodyPr>
                    </wps:wsp>
                  </a:graphicData>
                </a:graphic>
              </wp:anchor>
            </w:drawing>
          </mc:Choice>
          <mc:Fallback>
            <w:pict>
              <v:rect w14:anchorId="15ECF873" id="officeArt object" o:spid="_x0000_s1026" style="position:absolute;margin-left:93.25pt;margin-top:536pt;width:120.35pt;height:84.8pt;z-index:251520512;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" filled="f" stroked="f" strokeweight="1pt">
                <v:stroke miterlimit="4"/>
                <v:textbox inset="0,0,0,0">
                  <w:txbxContent>
                    <w:p w:rsidR="009322A7" w:rsidRPr="00107386" w:rsidRDefault="0010738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64" w:lineRule="auto"/>
                        <w:rPr>
                          <w:lang w:val="de-DE"/>
                        </w:rPr>
                      </w:pPr>
                      <w:proofErr w:type="gramStart"/>
                      <w:r>
                        <w:rPr>
                          <w:rFonts w:ascii="Avenir Next"/>
                          <w:caps/>
                          <w:color w:val="F49881"/>
                          <w:sz w:val="20"/>
                          <w:szCs w:val="20"/>
                          <w:lang w:val="de-DE"/>
                        </w:rPr>
                        <w:t>WELCO</w:t>
                      </w:r>
                      <w:r w:rsidR="00805432">
                        <w:rPr>
                          <w:rFonts w:ascii="Avenir Next"/>
                          <w:caps/>
                          <w:color w:val="F49881"/>
                          <w:sz w:val="20"/>
                          <w:szCs w:val="20"/>
                          <w:lang w:val="de-DE"/>
                        </w:rPr>
                        <w:t xml:space="preserve">me </w:t>
                      </w:r>
                      <w:r>
                        <w:rPr>
                          <w:rFonts w:ascii="Avenir Next"/>
                          <w:caps/>
                          <w:color w:val="F49881"/>
                          <w:sz w:val="20"/>
                          <w:szCs w:val="20"/>
                          <w:lang w:val="de-DE"/>
                        </w:rPr>
                        <w:t xml:space="preserve"> DINNER</w:t>
                      </w:r>
                      <w:proofErr w:type="gramEnd"/>
                    </w:p>
                  </w:txbxContent>
                </v:textbox>
                <w10:wrap anchorx="page" anchory="page"/>
              </v:rect>
            </w:pict>
          </mc:Fallback>
        </mc:AlternateContent>
      </w:r>
      <w:r>
        <w:rPr>
          <w:noProof/>
          <w:lang w:val="en-US"/>
        </w:rPr>
        <mc:AlternateContent>
          <mc:Choice Requires="wps">
            <w:drawing>
              <wp:anchor distT="152400" distB="152400" distL="152400" distR="152400" simplePos="0" relativeHeight="251516416" behindDoc="0" locked="0" layoutInCell="1" allowOverlap="1" wp14:anchorId="22CFED8A" wp14:editId="1DD88181">
                <wp:simplePos x="0" y="0"/>
                <wp:positionH relativeFrom="page">
                  <wp:posOffset>1170305</wp:posOffset>
                </wp:positionH>
                <wp:positionV relativeFrom="page">
                  <wp:posOffset>6881495</wp:posOffset>
                </wp:positionV>
                <wp:extent cx="2107746" cy="367755"/>
                <wp:effectExtent l="0" t="0" r="0" b="0"/>
                <wp:wrapNone/>
                <wp:docPr id="1073741830" name="officeArt object"/>
                <wp:cNvGraphicFramePr/>
                <a:graphic xmlns:a="http://schemas.openxmlformats.org/drawingml/2006/main">
                  <a:graphicData uri="http://schemas.microsoft.com/office/word/2010/wordprocessingShape">
                    <wps:wsp>
                      <wps:cNvSpPr/>
                      <wps:spPr>
                        <a:xfrm>
                          <a:off x="0" y="0"/>
                          <a:ext cx="2107746" cy="367755"/>
                        </a:xfrm>
                        <a:prstGeom prst="rect">
                          <a:avLst/>
                        </a:prstGeom>
                        <a:noFill/>
                        <a:ln w="12700" cap="flat">
                          <a:noFill/>
                          <a:miter lim="400000"/>
                        </a:ln>
                        <a:effectLst/>
                      </wps:spPr>
                      <wps:txbx>
                        <w:txbxContent>
                          <w:p w:rsidR="009322A7" w:rsidRDefault="00805432">
                            <w:pPr>
                              <w:pStyle w:val="Body"/>
                            </w:pPr>
                            <w:proofErr w:type="spellStart"/>
                            <w:r>
                              <w:rPr>
                                <w:rFonts w:ascii="Avenir Next"/>
                                <w:i/>
                                <w:iCs/>
                                <w:color w:val="FEFFFF"/>
                                <w:sz w:val="30"/>
                                <w:szCs w:val="30"/>
                                <w:lang w:val="en-US"/>
                              </w:rPr>
                              <w:t>Oktober</w:t>
                            </w:r>
                            <w:proofErr w:type="spellEnd"/>
                            <w:r w:rsidR="00941BA0">
                              <w:rPr>
                                <w:rFonts w:ascii="Avenir Next"/>
                                <w:i/>
                                <w:iCs/>
                                <w:color w:val="FEFFFF"/>
                                <w:sz w:val="30"/>
                                <w:szCs w:val="30"/>
                                <w:lang w:val="en-US"/>
                              </w:rPr>
                              <w:t>, 2020</w:t>
                            </w:r>
                          </w:p>
                        </w:txbxContent>
                      </wps:txbx>
                      <wps:bodyPr wrap="square" lIns="0" tIns="0" rIns="0" bIns="0" numCol="1" anchor="ctr">
                        <a:noAutofit/>
                      </wps:bodyPr>
                    </wps:wsp>
                  </a:graphicData>
                </a:graphic>
              </wp:anchor>
            </w:drawing>
          </mc:Choice>
          <mc:Fallback>
            <w:pict>
              <v:rect w14:anchorId="22CFED8A" id="_x0000_s1027" style="position:absolute;margin-left:92.15pt;margin-top:541.85pt;width:165.95pt;height:28.95pt;z-index:251516416;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" filled="f" stroked="f" strokeweight="1pt">
                <v:stroke miterlimit="4"/>
                <v:textbox inset="0,0,0,0">
                  <w:txbxContent>
                    <w:p w:rsidR="009322A7" w:rsidRDefault="00805432">
                      <w:pPr>
                        <w:pStyle w:val="Body"/>
                      </w:pPr>
                      <w:proofErr w:type="spellStart"/>
                      <w:r>
                        <w:rPr>
                          <w:rFonts w:ascii="Avenir Next"/>
                          <w:i/>
                          <w:iCs/>
                          <w:color w:val="FEFFFF"/>
                          <w:sz w:val="30"/>
                          <w:szCs w:val="30"/>
                          <w:lang w:val="en-US"/>
                        </w:rPr>
                        <w:t>Oktober</w:t>
                      </w:r>
                      <w:proofErr w:type="spellEnd"/>
                      <w:r w:rsidR="00941BA0">
                        <w:rPr>
                          <w:rFonts w:ascii="Avenir Next"/>
                          <w:i/>
                          <w:iCs/>
                          <w:color w:val="FEFFFF"/>
                          <w:sz w:val="30"/>
                          <w:szCs w:val="30"/>
                          <w:lang w:val="en-US"/>
                        </w:rPr>
                        <w:t>, 2020</w:t>
                      </w:r>
                    </w:p>
                  </w:txbxContent>
                </v:textbox>
                <w10:wrap anchorx="page" anchory="page"/>
              </v:rect>
            </w:pict>
          </mc:Fallback>
        </mc:AlternateContent>
      </w:r>
      <w:r>
        <w:rPr>
          <w:noProof/>
          <w:lang w:val="en-US"/>
        </w:rPr>
        <mc:AlternateContent>
          <mc:Choice Requires="wps">
            <w:drawing>
              <wp:anchor distT="152400" distB="152400" distL="152400" distR="152400" simplePos="0" relativeHeight="251545088" behindDoc="0" locked="0" layoutInCell="1" allowOverlap="1" wp14:anchorId="1932534E" wp14:editId="3AB29201">
                <wp:simplePos x="0" y="0"/>
                <wp:positionH relativeFrom="page">
                  <wp:posOffset>1173480</wp:posOffset>
                </wp:positionH>
                <wp:positionV relativeFrom="page">
                  <wp:posOffset>3413760</wp:posOffset>
                </wp:positionV>
                <wp:extent cx="3907155" cy="853440"/>
                <wp:effectExtent l="0" t="0" r="0" b="0"/>
                <wp:wrapNone/>
                <wp:docPr id="1073741832" name="officeArt object"/>
                <wp:cNvGraphicFramePr/>
                <a:graphic xmlns:a="http://schemas.openxmlformats.org/drawingml/2006/main">
                  <a:graphicData uri="http://schemas.microsoft.com/office/word/2010/wordprocessingShape">
                    <wps:wsp>
                      <wps:cNvSpPr/>
                      <wps:spPr>
                        <a:xfrm>
                          <a:off x="0" y="0"/>
                          <a:ext cx="3907155" cy="853440"/>
                        </a:xfrm>
                        <a:prstGeom prst="rect">
                          <a:avLst/>
                        </a:prstGeom>
                        <a:noFill/>
                        <a:ln w="12700" cap="flat">
                          <a:noFill/>
                          <a:miter lim="400000"/>
                        </a:ln>
                        <a:effectLst/>
                      </wps:spPr>
                      <wps:txbx>
                        <w:txbxContent>
                          <w:p w:rsidR="009322A7" w:rsidRPr="00805432" w:rsidRDefault="00805432">
                            <w:pPr>
                              <w:pStyle w:val="Body"/>
                              <w:rPr>
                                <w:rFonts w:ascii="Nexa" w:hAnsi="Nexa"/>
                                <w:sz w:val="32"/>
                                <w:szCs w:val="32"/>
                                <w:lang w:val="de-DE"/>
                              </w:rPr>
                            </w:pPr>
                            <w:r w:rsidRPr="00805432">
                              <w:rPr>
                                <w:rFonts w:ascii="Nexa" w:hAnsi="Nexa"/>
                                <w:color w:val="FEFFFF"/>
                                <w:sz w:val="32"/>
                                <w:szCs w:val="32"/>
                                <w:lang w:val="de-DE"/>
                              </w:rPr>
                              <w:t>Warum es uns gibt und was und wichtig ist.</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1932534E" id="_x0000_s1028" style="position:absolute;margin-left:92.4pt;margin-top:268.8pt;width:307.65pt;height:67.2pt;z-index:25154508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" filled="f" stroked="f" strokeweight="1pt">
                <v:stroke miterlimit="4"/>
                <v:textbox inset="4pt,4pt,4pt,4pt">
                  <w:txbxContent>
                    <w:p w:rsidR="009322A7" w:rsidRPr="00805432" w:rsidRDefault="00805432">
                      <w:pPr>
                        <w:pStyle w:val="Body"/>
                        <w:rPr>
                          <w:rFonts w:ascii="Nexa" w:hAnsi="Nexa"/>
                          <w:sz w:val="32"/>
                          <w:szCs w:val="32"/>
                          <w:lang w:val="de-DE"/>
                        </w:rPr>
                      </w:pPr>
                      <w:r w:rsidRPr="00805432">
                        <w:rPr>
                          <w:rFonts w:ascii="Nexa" w:hAnsi="Nexa"/>
                          <w:color w:val="FEFFFF"/>
                          <w:sz w:val="32"/>
                          <w:szCs w:val="32"/>
                          <w:lang w:val="de-DE"/>
                        </w:rPr>
                        <w:t>Warum es uns gibt und was und wichtig ist.</w:t>
                      </w:r>
                    </w:p>
                  </w:txbxContent>
                </v:textbox>
                <w10:wrap anchorx="page" anchory="page"/>
              </v:rect>
            </w:pict>
          </mc:Fallback>
        </mc:AlternateContent>
      </w:r>
      <w:r w:rsidR="00272781">
        <w:rPr>
          <w:noProof/>
          <w:lang w:val="en-US"/>
        </w:rPr>
        <w:drawing>
          <wp:anchor distT="152400" distB="152400" distL="152400" distR="152400" simplePos="0" relativeHeight="251464192" behindDoc="0" locked="0" layoutInCell="1" allowOverlap="1" wp14:anchorId="6FB44424" wp14:editId="71A70BB7">
            <wp:simplePos x="0" y="0"/>
            <wp:positionH relativeFrom="page">
              <wp:posOffset>-89648</wp:posOffset>
            </wp:positionH>
            <wp:positionV relativeFrom="page">
              <wp:posOffset>-26894</wp:posOffset>
            </wp:positionV>
            <wp:extent cx="7637929" cy="10691495"/>
            <wp:effectExtent l="0" t="0" r="0" b="1905"/>
            <wp:wrapTopAndBottom distT="152400" distB="152400"/>
            <wp:docPr id="1073741825" name="Placeholder"/>
            <wp:cNvGraphicFramePr/>
            <a:graphic xmlns:a="http://schemas.openxmlformats.org/drawingml/2006/main">
              <a:graphicData uri="http://schemas.openxmlformats.org/drawingml/2006/picture">
                <pic:pic xmlns:pic="http://schemas.openxmlformats.org/drawingml/2006/picture">
                  <pic:nvPicPr>
                    <pic:cNvPr id="1073741825" name="denali-903501_1280 (1).jpg"/>
                    <pic:cNvPicPr/>
                  </pic:nvPicPr>
                  <pic:blipFill>
                    <a:blip r:embed="rId9">
                      <a:extLst/>
                    </a:blip>
                    <a:srcRect l="26550" r="26550"/>
                    <a:stretch>
                      <a:fillRect/>
                    </a:stretch>
                  </pic:blipFill>
                  <pic:spPr>
                    <a:xfrm flipH="1">
                      <a:off x="0" y="0"/>
                      <a:ext cx="7642665" cy="10698125"/>
                    </a:xfrm>
                    <a:prstGeom prst="rect">
                      <a:avLst/>
                    </a:prstGeom>
                    <a:ln w="12700" cap="flat">
                      <a:noFill/>
                      <a:miter lim="400000"/>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margin">
              <wp14:pctWidth>0</wp14:pctWidth>
            </wp14:sizeRelH>
          </wp:anchor>
        </w:drawing>
      </w:r>
      <w:r w:rsidR="00732EC5">
        <w:rPr>
          <w:noProof/>
          <w:lang w:val="en-US"/>
        </w:rPr>
        <mc:AlternateContent>
          <mc:Choice Requires="wps">
            <w:drawing>
              <wp:anchor distT="152400" distB="152400" distL="152400" distR="152400" simplePos="0" relativeHeight="251480576" behindDoc="0" locked="0" layoutInCell="1" allowOverlap="1" wp14:anchorId="30796863" wp14:editId="3CA67003">
                <wp:simplePos x="0" y="0"/>
                <wp:positionH relativeFrom="page">
                  <wp:posOffset>659056</wp:posOffset>
                </wp:positionH>
                <wp:positionV relativeFrom="page">
                  <wp:posOffset>1225137</wp:posOffset>
                </wp:positionV>
                <wp:extent cx="5220393" cy="6821170"/>
                <wp:effectExtent l="0" t="0" r="0" b="0"/>
                <wp:wrapNone/>
                <wp:docPr id="1073741826" name="officeArt object"/>
                <wp:cNvGraphicFramePr/>
                <a:graphic xmlns:a="http://schemas.openxmlformats.org/drawingml/2006/main">
                  <a:graphicData uri="http://schemas.microsoft.com/office/word/2010/wordprocessingShape">
                    <wps:wsp>
                      <wps:cNvSpPr/>
                      <wps:spPr>
                        <a:xfrm>
                          <a:off x="0" y="0"/>
                          <a:ext cx="5220393" cy="6821170"/>
                        </a:xfrm>
                        <a:prstGeom prst="rect">
                          <a:avLst/>
                        </a:prstGeom>
                        <a:solidFill>
                          <a:srgbClr val="061725">
                            <a:alpha val="83738"/>
                          </a:srgbClr>
                        </a:solidFill>
                        <a:ln w="12700" cap="flat">
                          <a:noFill/>
                          <a:miter lim="400000"/>
                        </a:ln>
                        <a:effectLst/>
                      </wps:spPr>
                      <wps:bodyPr/>
                    </wps:wsp>
                  </a:graphicData>
                </a:graphic>
                <wp14:sizeRelH relativeFrom="margin">
                  <wp14:pctWidth>0</wp14:pctWidth>
                </wp14:sizeRelH>
              </wp:anchor>
            </w:drawing>
          </mc:Choice>
          <mc:Fallback>
            <w:pict>
              <v:rect w14:anchorId="734987E0" id="officeArt object" o:spid="_x0000_s1026" style="position:absolute;margin-left:51.9pt;margin-top:96.45pt;width:411.05pt;height:537.1pt;z-index:251480576;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" fillcolor="#061725" stroked="f" strokeweight="1pt">
                <v:fill opacity="54998f"/>
                <v:stroke miterlimit="4"/>
                <w10:wrap anchorx="page" anchory="page"/>
              </v:rect>
            </w:pict>
          </mc:Fallback>
        </mc:AlternateContent>
      </w:r>
      <w:r w:rsidR="00966E2B">
        <w:rPr>
          <w:noProof/>
          <w:lang w:val="en-US"/>
        </w:rPr>
        <mc:AlternateContent>
          <mc:Choice Requires="wps">
            <w:drawing>
              <wp:anchor distT="152400" distB="152400" distL="152400" distR="152400" simplePos="0" relativeHeight="251557376" behindDoc="0" locked="0" layoutInCell="1" allowOverlap="1" wp14:anchorId="6F9812D1" wp14:editId="3816CFB1">
                <wp:simplePos x="0" y="0"/>
                <wp:positionH relativeFrom="page">
                  <wp:posOffset>1175449</wp:posOffset>
                </wp:positionH>
                <wp:positionV relativeFrom="page">
                  <wp:posOffset>1721521</wp:posOffset>
                </wp:positionV>
                <wp:extent cx="4911950" cy="1305169"/>
                <wp:effectExtent l="0" t="0" r="3175" b="3175"/>
                <wp:wrapNone/>
                <wp:docPr id="1073741833" name="officeArt object"/>
                <wp:cNvGraphicFramePr/>
                <a:graphic xmlns:a="http://schemas.openxmlformats.org/drawingml/2006/main">
                  <a:graphicData uri="http://schemas.microsoft.com/office/word/2010/wordprocessingShape">
                    <wps:wsp>
                      <wps:cNvSpPr/>
                      <wps:spPr>
                        <a:xfrm>
                          <a:off x="0" y="0"/>
                          <a:ext cx="4911950" cy="1305169"/>
                        </a:xfrm>
                        <a:prstGeom prst="rect">
                          <a:avLst/>
                        </a:prstGeom>
                        <a:noFill/>
                        <a:ln w="12700" cap="flat">
                          <a:noFill/>
                          <a:miter lim="400000"/>
                        </a:ln>
                        <a:effectLst/>
                      </wps:spPr>
                      <wps:txbx>
                        <w:txbxContent>
                          <w:p w:rsidR="009322A7" w:rsidRPr="00386214" w:rsidRDefault="00107386">
                            <w:pPr>
                              <w:pStyle w:val="Body"/>
                              <w:rPr>
                                <w:rFonts w:ascii="Nexa Light" w:hAnsi="Nexa Light"/>
                                <w:caps/>
                                <w:color w:val="FEFFFF"/>
                                <w:sz w:val="72"/>
                                <w:szCs w:val="72"/>
                                <w:lang w:val="en-US"/>
                              </w:rPr>
                            </w:pPr>
                            <w:r w:rsidRPr="00386214">
                              <w:rPr>
                                <w:rFonts w:ascii="Nexa" w:hAnsi="Nexa"/>
                                <w:b/>
                                <w:caps/>
                                <w:color w:val="FEFFFF"/>
                                <w:sz w:val="72"/>
                                <w:szCs w:val="72"/>
                                <w:lang w:val="en-US"/>
                              </w:rPr>
                              <w:t>Gospel</w:t>
                            </w:r>
                            <w:r w:rsidRPr="00386214">
                              <w:rPr>
                                <w:rFonts w:ascii="Nexa Light" w:hAnsi="Nexa Light"/>
                                <w:caps/>
                                <w:color w:val="FEFFFF"/>
                                <w:sz w:val="72"/>
                                <w:szCs w:val="72"/>
                                <w:lang w:val="en-US"/>
                              </w:rPr>
                              <w:t>house</w:t>
                            </w:r>
                          </w:p>
                          <w:p w:rsidR="00107386" w:rsidRPr="00A62FB6" w:rsidRDefault="00107386">
                            <w:pPr>
                              <w:pStyle w:val="Body"/>
                              <w:rPr>
                                <w:rFonts w:ascii="Nexa Light" w:hAnsi="Nexa Light"/>
                                <w:sz w:val="52"/>
                                <w:szCs w:val="52"/>
                              </w:rPr>
                            </w:pPr>
                            <w:r w:rsidRPr="00A62FB6">
                              <w:rPr>
                                <w:rFonts w:ascii="Nexa Light" w:hAnsi="Nexa Light"/>
                                <w:caps/>
                                <w:color w:val="FEFFFF"/>
                                <w:sz w:val="52"/>
                                <w:szCs w:val="52"/>
                                <w:lang w:val="en-US"/>
                              </w:rPr>
                              <w:t>Heidenheim</w:t>
                            </w:r>
                          </w:p>
                        </w:txbxContent>
                      </wps:txbx>
                      <wps:bodyPr wrap="square" lIns="0" tIns="0" rIns="0" bIns="0" numCol="1" anchor="ctr">
                        <a:noAutofit/>
                      </wps:bodyPr>
                    </wps:wsp>
                  </a:graphicData>
                </a:graphic>
                <wp14:sizeRelV relativeFrom="margin">
                  <wp14:pctHeight>0</wp14:pctHeight>
                </wp14:sizeRelV>
              </wp:anchor>
            </w:drawing>
          </mc:Choice>
          <mc:Fallback>
            <w:pict>
              <v:rect w14:anchorId="6F9812D1" id="_x0000_s1029" style="position:absolute;margin-left:92.55pt;margin-top:135.55pt;width:386.75pt;height:102.75pt;z-index:251557376;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" filled="f" stroked="f" strokeweight="1pt">
                <v:stroke miterlimit="4"/>
                <v:textbox inset="0,0,0,0">
                  <w:txbxContent>
                    <w:p w:rsidR="009322A7" w:rsidRPr="00386214" w:rsidRDefault="00107386">
                      <w:pPr>
                        <w:pStyle w:val="Body"/>
                        <w:rPr>
                          <w:rFonts w:ascii="Nexa Light" w:hAnsi="Nexa Light"/>
                          <w:caps/>
                          <w:color w:val="FEFFFF"/>
                          <w:sz w:val="72"/>
                          <w:szCs w:val="72"/>
                          <w:lang w:val="en-US"/>
                        </w:rPr>
                      </w:pPr>
                      <w:r w:rsidRPr="00386214">
                        <w:rPr>
                          <w:rFonts w:ascii="Nexa" w:hAnsi="Nexa"/>
                          <w:b/>
                          <w:caps/>
                          <w:color w:val="FEFFFF"/>
                          <w:sz w:val="72"/>
                          <w:szCs w:val="72"/>
                          <w:lang w:val="en-US"/>
                        </w:rPr>
                        <w:t>Gospel</w:t>
                      </w:r>
                      <w:r w:rsidRPr="00386214">
                        <w:rPr>
                          <w:rFonts w:ascii="Nexa Light" w:hAnsi="Nexa Light"/>
                          <w:caps/>
                          <w:color w:val="FEFFFF"/>
                          <w:sz w:val="72"/>
                          <w:szCs w:val="72"/>
                          <w:lang w:val="en-US"/>
                        </w:rPr>
                        <w:t>house</w:t>
                      </w:r>
                    </w:p>
                    <w:p w:rsidR="00107386" w:rsidRPr="00A62FB6" w:rsidRDefault="00107386">
                      <w:pPr>
                        <w:pStyle w:val="Body"/>
                        <w:rPr>
                          <w:rFonts w:ascii="Nexa Light" w:hAnsi="Nexa Light"/>
                          <w:sz w:val="52"/>
                          <w:szCs w:val="52"/>
                        </w:rPr>
                      </w:pPr>
                      <w:r w:rsidRPr="00A62FB6">
                        <w:rPr>
                          <w:rFonts w:ascii="Nexa Light" w:hAnsi="Nexa Light"/>
                          <w:caps/>
                          <w:color w:val="FEFFFF"/>
                          <w:sz w:val="52"/>
                          <w:szCs w:val="52"/>
                          <w:lang w:val="en-US"/>
                        </w:rPr>
                        <w:t>Heidenheim</w:t>
                      </w:r>
                    </w:p>
                  </w:txbxContent>
                </v:textbox>
                <w10:wrap anchorx="page" anchory="page"/>
              </v:rect>
            </w:pict>
          </mc:Fallback>
        </mc:AlternateContent>
      </w:r>
    </w:p>
    <w:p w:rsidR="002A3577" w:rsidRDefault="00F82D70">
      <w:pPr>
        <w:pStyle w:val="Body"/>
        <w:sectPr w:rsidR="002A3577">
          <w:pgSz w:w="11906" w:h="16838"/>
          <w:pgMar w:top="1134" w:right="1134" w:bottom="1134" w:left="1134" w:header="709" w:footer="850" w:gutter="0"/>
          <w:cols w:space="720"/>
        </w:sectPr>
      </w:pPr>
      <w:r>
        <w:rPr>
          <w:noProof/>
          <w:lang w:val="en-US"/>
        </w:rPr>
        <w:lastRenderedPageBreak/>
        <mc:AlternateContent>
          <mc:Choice Requires="wps">
            <w:drawing>
              <wp:anchor distT="0" distB="0" distL="114300" distR="114300" simplePos="0" relativeHeight="251815424" behindDoc="0" locked="0" layoutInCell="1" allowOverlap="1" wp14:anchorId="5E2A8534" wp14:editId="2044F5CF">
                <wp:simplePos x="0" y="0"/>
                <wp:positionH relativeFrom="page">
                  <wp:posOffset>734646</wp:posOffset>
                </wp:positionH>
                <wp:positionV relativeFrom="page">
                  <wp:posOffset>2852615</wp:posOffset>
                </wp:positionV>
                <wp:extent cx="6150708" cy="6375400"/>
                <wp:effectExtent l="0" t="0" r="0" b="0"/>
                <wp:wrapThrough wrapText="bothSides">
                  <wp:wrapPolygon edited="0">
                    <wp:start x="89" y="86"/>
                    <wp:lineTo x="89" y="21471"/>
                    <wp:lineTo x="21497" y="21471"/>
                    <wp:lineTo x="21497" y="86"/>
                    <wp:lineTo x="89" y="86"/>
                  </wp:wrapPolygon>
                </wp:wrapThrough>
                <wp:docPr id="1" name="Text Box 1"/>
                <wp:cNvGraphicFramePr/>
                <a:graphic xmlns:a="http://schemas.openxmlformats.org/drawingml/2006/main">
                  <a:graphicData uri="http://schemas.microsoft.com/office/word/2010/wordprocessingShape">
                    <wps:wsp>
                      <wps:cNvSpPr txBox="1"/>
                      <wps:spPr>
                        <a:xfrm>
                          <a:off x="0" y="0"/>
                          <a:ext cx="6150708" cy="6375400"/>
                        </a:xfrm>
                        <a:prstGeom prst="rect">
                          <a:avLst/>
                        </a:prstGeom>
                        <a:noFill/>
                        <a:ln w="6350">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rgbClr r="0" g="0" b="0"/>
                        </a:lnRef>
                        <a:fillRef idx="0">
                          <a:scrgbClr r="0" g="0" b="0"/>
                        </a:fillRef>
                        <a:effectRef idx="0">
                          <a:scrgbClr r="0" g="0" b="0"/>
                        </a:effectRef>
                        <a:fontRef idx="none"/>
                      </wps:style>
                      <wps:txbx>
                        <w:txbxContent>
                          <w:p w:rsidR="00F82D70" w:rsidRPr="00DE65BA" w:rsidRDefault="00A064D7" w:rsidP="00A064D7">
                            <w:pPr>
                              <w:widowControl w:val="0"/>
                              <w:autoSpaceDE w:val="0"/>
                              <w:autoSpaceDN w:val="0"/>
                              <w:adjustRightInd w:val="0"/>
                              <w:spacing w:after="240"/>
                              <w:jc w:val="center"/>
                              <w:rPr>
                                <w:rFonts w:ascii="Nexa Light" w:hAnsi="Nexa Light" w:cs="Times"/>
                                <w:bCs/>
                                <w:color w:val="FF8079" w:themeColor="accent5" w:themeTint="99"/>
                                <w:sz w:val="40"/>
                                <w:szCs w:val="40"/>
                                <w:lang w:val="de-DE"/>
                              </w:rPr>
                            </w:pPr>
                            <w:r>
                              <w:rPr>
                                <w:rFonts w:ascii="Nexa Light" w:hAnsi="Nexa Light" w:cs="Times"/>
                                <w:bCs/>
                                <w:color w:val="FF8079" w:themeColor="accent5" w:themeTint="99"/>
                                <w:sz w:val="40"/>
                                <w:szCs w:val="40"/>
                                <w:lang w:val="de-DE"/>
                              </w:rPr>
                              <w:t>So wollen wir wirksam sein</w:t>
                            </w:r>
                          </w:p>
                          <w:p w:rsidR="009277ED" w:rsidRPr="00C7638B" w:rsidRDefault="00DE65BA" w:rsidP="009277ED">
                            <w:pPr>
                              <w:pStyle w:val="font8"/>
                              <w:spacing w:before="0" w:beforeAutospacing="0" w:after="0" w:afterAutospacing="0"/>
                              <w:textAlignment w:val="baseline"/>
                              <w:rPr>
                                <w:rFonts w:ascii="Nexa" w:hAnsi="Nexa" w:cs="Arial"/>
                                <w:color w:val="FFFFFF" w:themeColor="background1"/>
                                <w:sz w:val="28"/>
                                <w:szCs w:val="28"/>
                              </w:rPr>
                            </w:pPr>
                            <w:r w:rsidRPr="00C7638B">
                              <w:rPr>
                                <w:rStyle w:val="color20"/>
                                <w:rFonts w:ascii="Nexa" w:hAnsi="Nexa" w:cs="Arial"/>
                                <w:color w:val="FFFFFF" w:themeColor="background1"/>
                                <w:sz w:val="28"/>
                                <w:szCs w:val="28"/>
                                <w:bdr w:val="none" w:sz="0" w:space="0" w:color="auto" w:frame="1"/>
                              </w:rPr>
                              <w:t xml:space="preserve">Wir </w:t>
                            </w:r>
                            <w:r w:rsidR="009277ED" w:rsidRPr="00C7638B">
                              <w:rPr>
                                <w:rStyle w:val="color20"/>
                                <w:rFonts w:ascii="Nexa" w:hAnsi="Nexa" w:cs="Arial"/>
                                <w:color w:val="FFFFFF" w:themeColor="background1"/>
                                <w:sz w:val="28"/>
                                <w:szCs w:val="28"/>
                                <w:bdr w:val="none" w:sz="0" w:space="0" w:color="auto" w:frame="1"/>
                              </w:rPr>
                              <w:t>bringen</w:t>
                            </w:r>
                            <w:r w:rsidRPr="00C7638B">
                              <w:rPr>
                                <w:rStyle w:val="color20"/>
                                <w:rFonts w:ascii="Nexa" w:hAnsi="Nexa" w:cs="Arial"/>
                                <w:color w:val="FFFFFF" w:themeColor="background1"/>
                                <w:sz w:val="28"/>
                                <w:szCs w:val="28"/>
                                <w:bdr w:val="none" w:sz="0" w:space="0" w:color="auto" w:frame="1"/>
                              </w:rPr>
                              <w:t xml:space="preserve"> </w:t>
                            </w:r>
                            <w:r w:rsidR="009277ED" w:rsidRPr="00C7638B">
                              <w:rPr>
                                <w:rStyle w:val="color20"/>
                                <w:rFonts w:ascii="Nexa" w:hAnsi="Nexa" w:cs="Arial"/>
                                <w:color w:val="FFFFFF" w:themeColor="background1"/>
                                <w:sz w:val="28"/>
                                <w:szCs w:val="28"/>
                                <w:bdr w:val="none" w:sz="0" w:space="0" w:color="auto" w:frame="1"/>
                              </w:rPr>
                              <w:t>Menschen in Kontakt mit Gott und inspirieren sie, damit sie im Glauben wachsen können.</w:t>
                            </w:r>
                          </w:p>
                          <w:p w:rsidR="009277ED" w:rsidRPr="00C7638B" w:rsidRDefault="009277ED" w:rsidP="009277ED">
                            <w:pPr>
                              <w:pStyle w:val="font8"/>
                              <w:spacing w:before="0" w:beforeAutospacing="0" w:after="0" w:afterAutospacing="0"/>
                              <w:textAlignment w:val="baseline"/>
                              <w:rPr>
                                <w:rFonts w:ascii="Nexa" w:hAnsi="Nexa" w:cs="Arial"/>
                                <w:color w:val="FFFFFF" w:themeColor="background1"/>
                                <w:sz w:val="28"/>
                                <w:szCs w:val="28"/>
                              </w:rPr>
                            </w:pPr>
                            <w:r w:rsidRPr="00C7638B">
                              <w:rPr>
                                <w:rStyle w:val="color20"/>
                                <w:rFonts w:ascii="Nexa" w:hAnsi="Nexa" w:cs="Arial"/>
                                <w:color w:val="FFFFFF" w:themeColor="background1"/>
                                <w:sz w:val="28"/>
                                <w:szCs w:val="28"/>
                                <w:bdr w:val="none" w:sz="0" w:space="0" w:color="auto" w:frame="1"/>
                              </w:rPr>
                              <w:t>Wir teilen das Leben miteinander; entdecken und fördern unsere Gaben, um unser Umfeld positiv zu verändern.</w:t>
                            </w:r>
                          </w:p>
                          <w:p w:rsidR="00A62FB6" w:rsidRPr="00C7638B" w:rsidRDefault="00A62FB6" w:rsidP="00107386">
                            <w:pPr>
                              <w:widowControl w:val="0"/>
                              <w:autoSpaceDE w:val="0"/>
                              <w:autoSpaceDN w:val="0"/>
                              <w:adjustRightInd w:val="0"/>
                              <w:spacing w:after="240"/>
                              <w:jc w:val="both"/>
                              <w:rPr>
                                <w:rFonts w:ascii="Nexa Book" w:hAnsi="Nexa Book" w:cs="Times"/>
                                <w:color w:val="FFFFFF" w:themeColor="background1"/>
                                <w:lang w:val="de-DE"/>
                              </w:rPr>
                            </w:pPr>
                          </w:p>
                          <w:p w:rsidR="00A62FB6" w:rsidRPr="00F82D70" w:rsidRDefault="00A62FB6" w:rsidP="00107386">
                            <w:pPr>
                              <w:widowControl w:val="0"/>
                              <w:autoSpaceDE w:val="0"/>
                              <w:autoSpaceDN w:val="0"/>
                              <w:adjustRightInd w:val="0"/>
                              <w:spacing w:after="240"/>
                              <w:jc w:val="center"/>
                              <w:rPr>
                                <w:rFonts w:ascii="Nexa Book" w:hAnsi="Nexa Book" w:cs="Times"/>
                                <w:color w:val="FFFFFF" w:themeColor="background1"/>
                                <w:lang w:val="de-DE"/>
                              </w:rPr>
                            </w:pPr>
                          </w:p>
                          <w:p w:rsidR="009322A7" w:rsidRPr="00386214" w:rsidRDefault="00F82D70" w:rsidP="00F82D70">
                            <w:pPr>
                              <w:pStyle w:val="Body"/>
                              <w:jc w:val="center"/>
                              <w:rPr>
                                <w:rFonts w:ascii="Nexa Book" w:hAnsi="Nexa Book"/>
                                <w:color w:val="FFFFFF" w:themeColor="background1"/>
                                <w:lang w:val="de-DE"/>
                              </w:rPr>
                            </w:pPr>
                            <w:r>
                              <w:rPr>
                                <w:rFonts w:eastAsia="Times New Roman" w:cstheme="minorHAnsi"/>
                                <w:noProof/>
                                <w:color w:val="000000" w:themeColor="text1"/>
                                <w:lang w:eastAsia="de-DE"/>
                              </w:rPr>
                              <w:drawing>
                                <wp:inline distT="0" distB="0" distL="0" distR="0" wp14:anchorId="6018F240" wp14:editId="38126AFA">
                                  <wp:extent cx="2900568" cy="2900568"/>
                                  <wp:effectExtent l="850900" t="0" r="846455" b="253555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Vision.jpg"/>
                                          <pic:cNvPicPr/>
                                        </pic:nvPicPr>
                                        <pic:blipFill>
                                          <a:blip r:embed="rId10">
                                            <a:duotone>
                                              <a:prstClr val="black"/>
                                              <a:srgbClr val="D9C3A5">
                                                <a:tint val="50000"/>
                                                <a:satMod val="180000"/>
                                              </a:srgbClr>
                                            </a:duotone>
                                            <a:extLst>
                                              <a:ext uri="{BEBA8EAE-BF5A-486C-A8C5-ECC9F3942E4B}">
                                                <a14:imgProps xmlns:a14="http://schemas.microsoft.com/office/drawing/2010/main">
                                                  <a14:imgLayer>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945076" cy="2945076"/>
                                          </a:xfrm>
                                          <a:prstGeom prst="rect">
                                            <a:avLst/>
                                          </a:prstGeom>
                                          <a:blipFill dpi="0" rotWithShape="1">
                                            <a:blip r:embed="rId11">
                                              <a:alphaModFix amt="47000"/>
                                            </a:blip>
                                            <a:srcRect/>
                                            <a:tile tx="0" ty="0" sx="100000" sy="100000" flip="none" algn="tl"/>
                                          </a:blipFill>
                                          <a:effectLst>
                                            <a:reflection blurRad="1257300" stA="66000" endPos="65000" dist="50800" dir="5400000" sy="-100000" algn="bl" rotWithShape="0"/>
                                            <a:softEdge rad="76200"/>
                                          </a:effectLst>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2A8534" id="_x0000_t202" coordsize="21600,21600" o:spt="202" path="m,l,21600r21600,l21600,xe">
                <v:stroke joinstyle="miter"/>
                <v:path gradientshapeok="t" o:connecttype="rect"/>
              </v:shapetype>
              <v:shape id="Text Box 1" o:spid="_x0000_s1030" type="#_x0000_t202" style="position:absolute;margin-left:57.85pt;margin-top:224.6pt;width:484.3pt;height:502pt;z-index:25181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" filled="f" stroked="f" strokeweight=".5pt">
                <v:textbox inset="4pt,4pt,4pt,4pt">
                  <w:txbxContent>
                    <w:p w:rsidR="00F82D70" w:rsidRPr="00DE65BA" w:rsidRDefault="00A064D7" w:rsidP="00A064D7">
                      <w:pPr>
                        <w:widowControl w:val="0"/>
                        <w:autoSpaceDE w:val="0"/>
                        <w:autoSpaceDN w:val="0"/>
                        <w:adjustRightInd w:val="0"/>
                        <w:spacing w:after="240"/>
                        <w:jc w:val="center"/>
                        <w:rPr>
                          <w:rFonts w:ascii="Nexa Light" w:hAnsi="Nexa Light" w:cs="Times"/>
                          <w:bCs/>
                          <w:color w:val="FF8079" w:themeColor="accent5" w:themeTint="99"/>
                          <w:sz w:val="40"/>
                          <w:szCs w:val="40"/>
                          <w:lang w:val="de-DE"/>
                        </w:rPr>
                      </w:pPr>
                      <w:r>
                        <w:rPr>
                          <w:rFonts w:ascii="Nexa Light" w:hAnsi="Nexa Light" w:cs="Times"/>
                          <w:bCs/>
                          <w:color w:val="FF8079" w:themeColor="accent5" w:themeTint="99"/>
                          <w:sz w:val="40"/>
                          <w:szCs w:val="40"/>
                          <w:lang w:val="de-DE"/>
                        </w:rPr>
                        <w:t>So wollen wir wirksam sein</w:t>
                      </w:r>
                    </w:p>
                    <w:p w:rsidR="009277ED" w:rsidRPr="00C7638B" w:rsidRDefault="00DE65BA" w:rsidP="009277ED">
                      <w:pPr>
                        <w:pStyle w:val="font8"/>
                        <w:spacing w:before="0" w:beforeAutospacing="0" w:after="0" w:afterAutospacing="0"/>
                        <w:textAlignment w:val="baseline"/>
                        <w:rPr>
                          <w:rFonts w:ascii="Nexa" w:hAnsi="Nexa" w:cs="Arial"/>
                          <w:color w:val="FFFFFF" w:themeColor="background1"/>
                          <w:sz w:val="28"/>
                          <w:szCs w:val="28"/>
                        </w:rPr>
                      </w:pPr>
                      <w:r w:rsidRPr="00C7638B">
                        <w:rPr>
                          <w:rStyle w:val="color20"/>
                          <w:rFonts w:ascii="Nexa" w:hAnsi="Nexa" w:cs="Arial"/>
                          <w:color w:val="FFFFFF" w:themeColor="background1"/>
                          <w:sz w:val="28"/>
                          <w:szCs w:val="28"/>
                          <w:bdr w:val="none" w:sz="0" w:space="0" w:color="auto" w:frame="1"/>
                        </w:rPr>
                        <w:t xml:space="preserve">Wir </w:t>
                      </w:r>
                      <w:r w:rsidR="009277ED" w:rsidRPr="00C7638B">
                        <w:rPr>
                          <w:rStyle w:val="color20"/>
                          <w:rFonts w:ascii="Nexa" w:hAnsi="Nexa" w:cs="Arial"/>
                          <w:color w:val="FFFFFF" w:themeColor="background1"/>
                          <w:sz w:val="28"/>
                          <w:szCs w:val="28"/>
                          <w:bdr w:val="none" w:sz="0" w:space="0" w:color="auto" w:frame="1"/>
                        </w:rPr>
                        <w:t>bringen</w:t>
                      </w:r>
                      <w:r w:rsidRPr="00C7638B">
                        <w:rPr>
                          <w:rStyle w:val="color20"/>
                          <w:rFonts w:ascii="Nexa" w:hAnsi="Nexa" w:cs="Arial"/>
                          <w:color w:val="FFFFFF" w:themeColor="background1"/>
                          <w:sz w:val="28"/>
                          <w:szCs w:val="28"/>
                          <w:bdr w:val="none" w:sz="0" w:space="0" w:color="auto" w:frame="1"/>
                        </w:rPr>
                        <w:t xml:space="preserve"> </w:t>
                      </w:r>
                      <w:r w:rsidR="009277ED" w:rsidRPr="00C7638B">
                        <w:rPr>
                          <w:rStyle w:val="color20"/>
                          <w:rFonts w:ascii="Nexa" w:hAnsi="Nexa" w:cs="Arial"/>
                          <w:color w:val="FFFFFF" w:themeColor="background1"/>
                          <w:sz w:val="28"/>
                          <w:szCs w:val="28"/>
                          <w:bdr w:val="none" w:sz="0" w:space="0" w:color="auto" w:frame="1"/>
                        </w:rPr>
                        <w:t>Menschen in Kontakt mit Gott und inspirieren sie, damit sie im Glauben wachsen können.</w:t>
                      </w:r>
                    </w:p>
                    <w:p w:rsidR="009277ED" w:rsidRPr="00C7638B" w:rsidRDefault="009277ED" w:rsidP="009277ED">
                      <w:pPr>
                        <w:pStyle w:val="font8"/>
                        <w:spacing w:before="0" w:beforeAutospacing="0" w:after="0" w:afterAutospacing="0"/>
                        <w:textAlignment w:val="baseline"/>
                        <w:rPr>
                          <w:rFonts w:ascii="Nexa" w:hAnsi="Nexa" w:cs="Arial"/>
                          <w:color w:val="FFFFFF" w:themeColor="background1"/>
                          <w:sz w:val="28"/>
                          <w:szCs w:val="28"/>
                        </w:rPr>
                      </w:pPr>
                      <w:r w:rsidRPr="00C7638B">
                        <w:rPr>
                          <w:rStyle w:val="color20"/>
                          <w:rFonts w:ascii="Nexa" w:hAnsi="Nexa" w:cs="Arial"/>
                          <w:color w:val="FFFFFF" w:themeColor="background1"/>
                          <w:sz w:val="28"/>
                          <w:szCs w:val="28"/>
                          <w:bdr w:val="none" w:sz="0" w:space="0" w:color="auto" w:frame="1"/>
                        </w:rPr>
                        <w:t>Wir teilen das Leben miteinander; entdecken und fördern unsere Gaben, um unser Umfeld positiv zu verändern.</w:t>
                      </w:r>
                    </w:p>
                    <w:p w:rsidR="00A62FB6" w:rsidRPr="00C7638B" w:rsidRDefault="00A62FB6" w:rsidP="00107386">
                      <w:pPr>
                        <w:widowControl w:val="0"/>
                        <w:autoSpaceDE w:val="0"/>
                        <w:autoSpaceDN w:val="0"/>
                        <w:adjustRightInd w:val="0"/>
                        <w:spacing w:after="240"/>
                        <w:jc w:val="both"/>
                        <w:rPr>
                          <w:rFonts w:ascii="Nexa Book" w:hAnsi="Nexa Book" w:cs="Times"/>
                          <w:color w:val="FFFFFF" w:themeColor="background1"/>
                          <w:lang w:val="de-DE"/>
                        </w:rPr>
                      </w:pPr>
                    </w:p>
                    <w:p w:rsidR="00A62FB6" w:rsidRPr="00F82D70" w:rsidRDefault="00A62FB6" w:rsidP="00107386">
                      <w:pPr>
                        <w:widowControl w:val="0"/>
                        <w:autoSpaceDE w:val="0"/>
                        <w:autoSpaceDN w:val="0"/>
                        <w:adjustRightInd w:val="0"/>
                        <w:spacing w:after="240"/>
                        <w:jc w:val="center"/>
                        <w:rPr>
                          <w:rFonts w:ascii="Nexa Book" w:hAnsi="Nexa Book" w:cs="Times"/>
                          <w:color w:val="FFFFFF" w:themeColor="background1"/>
                          <w:lang w:val="de-DE"/>
                        </w:rPr>
                      </w:pPr>
                    </w:p>
                    <w:p w:rsidR="009322A7" w:rsidRPr="00386214" w:rsidRDefault="00F82D70" w:rsidP="00F82D70">
                      <w:pPr>
                        <w:pStyle w:val="Body"/>
                        <w:jc w:val="center"/>
                        <w:rPr>
                          <w:rFonts w:ascii="Nexa Book" w:hAnsi="Nexa Book"/>
                          <w:color w:val="FFFFFF" w:themeColor="background1"/>
                          <w:lang w:val="de-DE"/>
                        </w:rPr>
                      </w:pPr>
                      <w:r>
                        <w:rPr>
                          <w:rFonts w:eastAsia="Times New Roman" w:cstheme="minorHAnsi"/>
                          <w:noProof/>
                          <w:color w:val="000000" w:themeColor="text1"/>
                          <w:lang w:eastAsia="de-DE"/>
                        </w:rPr>
                        <w:drawing>
                          <wp:inline distT="0" distB="0" distL="0" distR="0" wp14:anchorId="6018F240" wp14:editId="38126AFA">
                            <wp:extent cx="2900568" cy="2900568"/>
                            <wp:effectExtent l="850900" t="0" r="846455" b="253555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Vision.jpg"/>
                                    <pic:cNvPicPr/>
                                  </pic:nvPicPr>
                                  <pic:blipFill>
                                    <a:blip r:embed="rId12">
                                      <a:duotone>
                                        <a:prstClr val="black"/>
                                        <a:srgbClr val="D9C3A5">
                                          <a:tint val="50000"/>
                                          <a:satMod val="180000"/>
                                        </a:srgbClr>
                                      </a:duotone>
                                      <a:extLst>
                                        <a:ext uri="{BEBA8EAE-BF5A-486C-A8C5-ECC9F3942E4B}">
                                          <a14:imgProps xmlns:a14="http://schemas.microsoft.com/office/drawing/2010/main">
                                            <a14:imgLayer>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945076" cy="2945076"/>
                                    </a:xfrm>
                                    <a:prstGeom prst="rect">
                                      <a:avLst/>
                                    </a:prstGeom>
                                    <a:blipFill dpi="0" rotWithShape="1">
                                      <a:blip r:embed="rId13">
                                        <a:alphaModFix amt="47000"/>
                                      </a:blip>
                                      <a:srcRect/>
                                      <a:tile tx="0" ty="0" sx="100000" sy="100000" flip="none" algn="tl"/>
                                    </a:blipFill>
                                    <a:effectLst>
                                      <a:reflection blurRad="1257300" stA="66000" endPos="65000" dist="50800" dir="5400000" sy="-100000" algn="bl" rotWithShape="0"/>
                                      <a:softEdge rad="76200"/>
                                    </a:effectLst>
                                  </pic:spPr>
                                </pic:pic>
                              </a:graphicData>
                            </a:graphic>
                          </wp:inline>
                        </w:drawing>
                      </w:r>
                    </w:p>
                  </w:txbxContent>
                </v:textbox>
                <w10:wrap type="through" anchorx="page" anchory="page"/>
              </v:shape>
            </w:pict>
          </mc:Fallback>
        </mc:AlternateContent>
      </w:r>
      <w:r w:rsidR="00023284">
        <w:rPr>
          <w:noProof/>
          <w:lang w:val="en-US"/>
        </w:rPr>
        <mc:AlternateContent>
          <mc:Choice Requires="wps">
            <w:drawing>
              <wp:anchor distT="152400" distB="152400" distL="152400" distR="152400" simplePos="0" relativeHeight="251596288" behindDoc="0" locked="0" layoutInCell="1" allowOverlap="1" wp14:anchorId="27CD8F25" wp14:editId="13F9464D">
                <wp:simplePos x="0" y="0"/>
                <wp:positionH relativeFrom="page">
                  <wp:posOffset>3223260</wp:posOffset>
                </wp:positionH>
                <wp:positionV relativeFrom="page">
                  <wp:posOffset>9666562</wp:posOffset>
                </wp:positionV>
                <wp:extent cx="1113021" cy="295623"/>
                <wp:effectExtent l="0" t="0" r="0" b="0"/>
                <wp:wrapThrough wrapText="bothSides" distL="152400" distR="152400">
                  <wp:wrapPolygon edited="1">
                    <wp:start x="0" y="0"/>
                    <wp:lineTo x="0" y="21604"/>
                    <wp:lineTo x="21596" y="21604"/>
                    <wp:lineTo x="21596" y="0"/>
                    <wp:lineTo x="0" y="0"/>
                  </wp:wrapPolygon>
                </wp:wrapThrough>
                <wp:docPr id="1073741841" name="officeArt object"/>
                <wp:cNvGraphicFramePr/>
                <a:graphic xmlns:a="http://schemas.openxmlformats.org/drawingml/2006/main">
                  <a:graphicData uri="http://schemas.microsoft.com/office/word/2010/wordprocessingShape">
                    <wps:wsp>
                      <wps:cNvSpPr/>
                      <wps:spPr>
                        <a:xfrm>
                          <a:off x="0" y="0"/>
                          <a:ext cx="1113021" cy="295623"/>
                        </a:xfrm>
                        <a:prstGeom prst="rect">
                          <a:avLst/>
                        </a:prstGeom>
                        <a:noFill/>
                        <a:ln w="12700" cap="flat">
                          <a:noFill/>
                          <a:miter lim="400000"/>
                        </a:ln>
                        <a:effectLst/>
                      </wps:spPr>
                      <wps:txbx>
                        <w:txbxContent>
                          <w:p w:rsidR="009322A7" w:rsidRDefault="00941BA0">
                            <w:pPr>
                              <w:pStyle w:val="Body"/>
                              <w:jc w:val="center"/>
                            </w:pPr>
                            <w:r>
                              <w:rPr>
                                <w:rFonts w:ascii="Avenir Next"/>
                                <w:i/>
                                <w:iCs/>
                                <w:color w:val="FEFFFF"/>
                                <w:lang w:val="en-US"/>
                              </w:rPr>
                              <w:t>-</w:t>
                            </w:r>
                            <w:proofErr w:type="spellStart"/>
                            <w:r w:rsidR="00107386">
                              <w:rPr>
                                <w:rFonts w:ascii="Avenir Next"/>
                                <w:i/>
                                <w:iCs/>
                                <w:color w:val="FEFFFF"/>
                                <w:lang w:val="en-US"/>
                              </w:rPr>
                              <w:t>Seite</w:t>
                            </w:r>
                            <w:proofErr w:type="spellEnd"/>
                            <w:r>
                              <w:rPr>
                                <w:rFonts w:ascii="Avenir Next"/>
                                <w:i/>
                                <w:iCs/>
                                <w:color w:val="FEFFFF"/>
                                <w:lang w:val="en-US"/>
                              </w:rPr>
                              <w:t xml:space="preserve"> 2-</w:t>
                            </w:r>
                          </w:p>
                        </w:txbxContent>
                      </wps:txbx>
                      <wps:bodyPr wrap="square" lIns="0" tIns="0" rIns="0" bIns="0" numCol="1" anchor="ctr">
                        <a:noAutofit/>
                      </wps:bodyPr>
                    </wps:wsp>
                  </a:graphicData>
                </a:graphic>
              </wp:anchor>
            </w:drawing>
          </mc:Choice>
          <mc:Fallback>
            <w:pict>
              <v:rect w14:anchorId="27CD8F25" id="_x0000_s1031" style="position:absolute;margin-left:253.8pt;margin-top:761.15pt;width:87.65pt;height:23.3pt;z-index:251596288;visibility:visible;mso-wrap-style:square;mso-wrap-distance-left:12pt;mso-wrap-distance-top:12pt;mso-wrap-distance-right:12pt;mso-wrap-distance-bottom:12pt;mso-position-horizontal:absolute;mso-position-horizontal-relative:page;mso-position-vertical:absolute;mso-position-vertical-relative:page;v-text-anchor:middle" wrapcoords="0 -46 0 21511 21584 21511 21584 -46 0 -4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" filled="f" stroked="f" strokeweight="1pt">
                <v:stroke miterlimit="4"/>
                <v:textbox inset="0,0,0,0">
                  <w:txbxContent>
                    <w:p w:rsidR="009322A7" w:rsidRDefault="00941BA0">
                      <w:pPr>
                        <w:pStyle w:val="Body"/>
                        <w:jc w:val="center"/>
                      </w:pPr>
                      <w:r>
                        <w:rPr>
                          <w:rFonts w:ascii="Avenir Next"/>
                          <w:i/>
                          <w:iCs/>
                          <w:color w:val="FEFFFF"/>
                          <w:lang w:val="en-US"/>
                        </w:rPr>
                        <w:t>-</w:t>
                      </w:r>
                      <w:proofErr w:type="spellStart"/>
                      <w:r w:rsidR="00107386">
                        <w:rPr>
                          <w:rFonts w:ascii="Avenir Next"/>
                          <w:i/>
                          <w:iCs/>
                          <w:color w:val="FEFFFF"/>
                          <w:lang w:val="en-US"/>
                        </w:rPr>
                        <w:t>Seite</w:t>
                      </w:r>
                      <w:proofErr w:type="spellEnd"/>
                      <w:r>
                        <w:rPr>
                          <w:rFonts w:ascii="Avenir Next"/>
                          <w:i/>
                          <w:iCs/>
                          <w:color w:val="FEFFFF"/>
                          <w:lang w:val="en-US"/>
                        </w:rPr>
                        <w:t xml:space="preserve"> 2-</w:t>
                      </w:r>
                    </w:p>
                  </w:txbxContent>
                </v:textbox>
                <w10:wrap type="through" anchorx="page" anchory="page"/>
              </v:rect>
            </w:pict>
          </mc:Fallback>
        </mc:AlternateContent>
      </w:r>
      <w:r w:rsidR="00023284">
        <w:rPr>
          <w:noProof/>
          <w:lang w:val="en-US"/>
        </w:rPr>
        <w:drawing>
          <wp:anchor distT="152400" distB="152400" distL="152400" distR="152400" simplePos="0" relativeHeight="251563520" behindDoc="0" locked="0" layoutInCell="1" allowOverlap="1" wp14:anchorId="2A291589" wp14:editId="052BF3DA">
            <wp:simplePos x="0" y="0"/>
            <wp:positionH relativeFrom="page">
              <wp:posOffset>-29498</wp:posOffset>
            </wp:positionH>
            <wp:positionV relativeFrom="page">
              <wp:posOffset>19665</wp:posOffset>
            </wp:positionV>
            <wp:extent cx="7590503" cy="10691462"/>
            <wp:effectExtent l="0" t="0" r="4445" b="2540"/>
            <wp:wrapTopAndBottom distT="152400" distB="152400"/>
            <wp:docPr id="1073741834" name="Placeholder"/>
            <wp:cNvGraphicFramePr/>
            <a:graphic xmlns:a="http://schemas.openxmlformats.org/drawingml/2006/main">
              <a:graphicData uri="http://schemas.openxmlformats.org/drawingml/2006/picture">
                <pic:pic xmlns:pic="http://schemas.openxmlformats.org/drawingml/2006/picture">
                  <pic:nvPicPr>
                    <pic:cNvPr id="1073741834" name="denali-903501_1280 (1).jpg"/>
                    <pic:cNvPicPr/>
                  </pic:nvPicPr>
                  <pic:blipFill>
                    <a:blip r:embed="rId9">
                      <a:extLst/>
                    </a:blip>
                    <a:srcRect l="26550" r="26550"/>
                    <a:stretch>
                      <a:fillRect/>
                    </a:stretch>
                  </pic:blipFill>
                  <pic:spPr>
                    <a:xfrm flipH="1">
                      <a:off x="0" y="0"/>
                      <a:ext cx="7590503" cy="10691462"/>
                    </a:xfrm>
                    <a:prstGeom prst="rect">
                      <a:avLst/>
                    </a:prstGeom>
                    <a:ln w="12700" cap="flat">
                      <a:noFill/>
                      <a:miter lim="400000"/>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margin">
              <wp14:pctWidth>0</wp14:pctWidth>
            </wp14:sizeRelH>
          </wp:anchor>
        </w:drawing>
      </w:r>
      <w:r w:rsidR="00023284">
        <w:rPr>
          <w:noProof/>
          <w:lang w:val="en-US"/>
        </w:rPr>
        <mc:AlternateContent>
          <mc:Choice Requires="wps">
            <w:drawing>
              <wp:anchor distT="152400" distB="152400" distL="152400" distR="152400" simplePos="0" relativeHeight="251571712" behindDoc="0" locked="0" layoutInCell="1" allowOverlap="1" wp14:anchorId="0236A5D3" wp14:editId="058448E7">
                <wp:simplePos x="0" y="0"/>
                <wp:positionH relativeFrom="page">
                  <wp:posOffset>431800</wp:posOffset>
                </wp:positionH>
                <wp:positionV relativeFrom="page">
                  <wp:posOffset>590322</wp:posOffset>
                </wp:positionV>
                <wp:extent cx="6696710" cy="9476509"/>
                <wp:effectExtent l="0" t="0" r="0" b="0"/>
                <wp:wrapNone/>
                <wp:docPr id="1073741835" name="officeArt object"/>
                <wp:cNvGraphicFramePr/>
                <a:graphic xmlns:a="http://schemas.openxmlformats.org/drawingml/2006/main">
                  <a:graphicData uri="http://schemas.microsoft.com/office/word/2010/wordprocessingShape">
                    <wps:wsp>
                      <wps:cNvSpPr/>
                      <wps:spPr>
                        <a:xfrm>
                          <a:off x="0" y="0"/>
                          <a:ext cx="6696710" cy="9476509"/>
                        </a:xfrm>
                        <a:prstGeom prst="rect">
                          <a:avLst/>
                        </a:prstGeom>
                        <a:solidFill>
                          <a:srgbClr val="061725">
                            <a:alpha val="83738"/>
                          </a:srgbClr>
                        </a:solidFill>
                        <a:ln w="12700" cap="flat">
                          <a:noFill/>
                          <a:miter lim="400000"/>
                        </a:ln>
                        <a:effectLst/>
                      </wps:spPr>
                      <wps:bodyPr/>
                    </wps:wsp>
                  </a:graphicData>
                </a:graphic>
                <wp14:sizeRelV relativeFrom="margin">
                  <wp14:pctHeight>0</wp14:pctHeight>
                </wp14:sizeRelV>
              </wp:anchor>
            </w:drawing>
          </mc:Choice>
          <mc:Fallback>
            <w:pict>
              <v:rect w14:anchorId="412191DE" id="officeArt object" o:spid="_x0000_s1026" style="position:absolute;margin-left:34pt;margin-top:46.5pt;width:527.3pt;height:746.2pt;z-index:251571712;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" fillcolor="#061725" stroked="f" strokeweight="1pt">
                <v:fill opacity="54998f"/>
                <v:stroke miterlimit="4"/>
                <w10:wrap anchorx="page" anchory="page"/>
              </v:rect>
            </w:pict>
          </mc:Fallback>
        </mc:AlternateContent>
      </w:r>
      <w:r w:rsidR="00732EC5">
        <w:rPr>
          <w:rFonts w:ascii="Nexa Book" w:hAnsi="Nexa Book" w:cs="Times"/>
          <w:bCs/>
          <w:noProof/>
          <w:color w:val="FFFFFF" w:themeColor="background1"/>
        </w:rPr>
        <w:drawing>
          <wp:inline distT="0" distB="0" distL="0" distR="0" wp14:anchorId="551F543D" wp14:editId="2DEF8DFD">
            <wp:extent cx="1089364" cy="1089364"/>
            <wp:effectExtent l="0" t="0" r="3175" b="317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irche-anders_Zeichenfläche 1.jpg"/>
                    <pic:cNvPicPr/>
                  </pic:nvPicPr>
                  <pic:blipFill>
                    <a:blip r:embed="rId14"/>
                    <a:stretch>
                      <a:fillRect/>
                    </a:stretch>
                  </pic:blipFill>
                  <pic:spPr>
                    <a:xfrm>
                      <a:off x="0" y="0"/>
                      <a:ext cx="1090532" cy="1090532"/>
                    </a:xfrm>
                    <a:prstGeom prst="rect">
                      <a:avLst/>
                    </a:prstGeom>
                  </pic:spPr>
                </pic:pic>
              </a:graphicData>
            </a:graphic>
          </wp:inline>
        </w:drawing>
      </w:r>
      <w:r w:rsidR="00107386">
        <w:rPr>
          <w:noProof/>
          <w:lang w:val="en-US"/>
        </w:rPr>
        <mc:AlternateContent>
          <mc:Choice Requires="wps">
            <w:drawing>
              <wp:anchor distT="152400" distB="152400" distL="152400" distR="152400" simplePos="0" relativeHeight="251609600" behindDoc="0" locked="0" layoutInCell="1" allowOverlap="1" wp14:anchorId="12D10458" wp14:editId="77A070EB">
                <wp:simplePos x="0" y="0"/>
                <wp:positionH relativeFrom="page">
                  <wp:posOffset>972185</wp:posOffset>
                </wp:positionH>
                <wp:positionV relativeFrom="page">
                  <wp:posOffset>2227003</wp:posOffset>
                </wp:positionV>
                <wp:extent cx="5560637" cy="0"/>
                <wp:effectExtent l="0" t="0" r="15240" b="12700"/>
                <wp:wrapNone/>
                <wp:docPr id="1073741843" name="officeArt object"/>
                <wp:cNvGraphicFramePr/>
                <a:graphic xmlns:a="http://schemas.openxmlformats.org/drawingml/2006/main">
                  <a:graphicData uri="http://schemas.microsoft.com/office/word/2010/wordprocessingShape">
                    <wps:wsp>
                      <wps:cNvCnPr/>
                      <wps:spPr>
                        <a:xfrm flipV="1">
                          <a:off x="0" y="0"/>
                          <a:ext cx="5560637" cy="0"/>
                        </a:xfrm>
                        <a:prstGeom prst="line">
                          <a:avLst/>
                        </a:prstGeom>
                        <a:noFill/>
                        <a:ln w="6350" cap="flat">
                          <a:solidFill>
                            <a:srgbClr val="FFFFFF"/>
                          </a:solidFill>
                          <a:prstDash val="solid"/>
                          <a:miter lim="400000"/>
                        </a:ln>
                        <a:effectLst/>
                      </wps:spPr>
                      <wps:bodyPr/>
                    </wps:wsp>
                  </a:graphicData>
                </a:graphic>
                <wp14:sizeRelH relativeFrom="margin">
                  <wp14:pctWidth>0</wp14:pctWidth>
                </wp14:sizeRelH>
                <wp14:sizeRelV relativeFrom="margin">
                  <wp14:pctHeight>0</wp14:pctHeight>
                </wp14:sizeRelV>
              </wp:anchor>
            </w:drawing>
          </mc:Choice>
          <mc:Fallback>
            <w:pict>
              <v:line w14:anchorId="4F8B4019" id="officeArt object" o:spid="_x0000_s1026" style="position:absolute;flip:y;z-index:25160960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 from="76.55pt,175.35pt" to="514.4pt,17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" strokecolor="white" strokeweight=".5pt">
                <v:stroke miterlimit="4" joinstyle="miter"/>
                <w10:wrap anchorx="page" anchory="page"/>
              </v:line>
            </w:pict>
          </mc:Fallback>
        </mc:AlternateContent>
      </w:r>
      <w:r w:rsidR="00107386">
        <w:rPr>
          <w:noProof/>
          <w:lang w:val="en-US"/>
        </w:rPr>
        <mc:AlternateContent>
          <mc:Choice Requires="wps">
            <w:drawing>
              <wp:anchor distT="152400" distB="152400" distL="152400" distR="152400" simplePos="0" relativeHeight="251594240" behindDoc="0" locked="0" layoutInCell="1" allowOverlap="1" wp14:anchorId="3EED70B4" wp14:editId="36098F5C">
                <wp:simplePos x="0" y="0"/>
                <wp:positionH relativeFrom="page">
                  <wp:posOffset>871278</wp:posOffset>
                </wp:positionH>
                <wp:positionV relativeFrom="page">
                  <wp:posOffset>1071303</wp:posOffset>
                </wp:positionV>
                <wp:extent cx="5660968" cy="1203960"/>
                <wp:effectExtent l="0" t="0" r="0" b="0"/>
                <wp:wrapTopAndBottom distT="152400" distB="152400"/>
                <wp:docPr id="1073741840" name="officeArt object"/>
                <wp:cNvGraphicFramePr/>
                <a:graphic xmlns:a="http://schemas.openxmlformats.org/drawingml/2006/main">
                  <a:graphicData uri="http://schemas.microsoft.com/office/word/2010/wordprocessingShape">
                    <wps:wsp>
                      <wps:cNvSpPr/>
                      <wps:spPr>
                        <a:xfrm>
                          <a:off x="0" y="0"/>
                          <a:ext cx="5660968" cy="1203960"/>
                        </a:xfrm>
                        <a:prstGeom prst="rect">
                          <a:avLst/>
                        </a:prstGeom>
                        <a:noFill/>
                        <a:ln w="12700" cap="flat">
                          <a:noFill/>
                          <a:miter lim="400000"/>
                        </a:ln>
                        <a:effectLst/>
                      </wps:spPr>
                      <wps:txbx>
                        <w:txbxContent>
                          <w:p w:rsidR="00107386" w:rsidRPr="00DE65BA" w:rsidRDefault="00107386" w:rsidP="00A064D7">
                            <w:pPr>
                              <w:widowControl w:val="0"/>
                              <w:autoSpaceDE w:val="0"/>
                              <w:autoSpaceDN w:val="0"/>
                              <w:adjustRightInd w:val="0"/>
                              <w:spacing w:after="240"/>
                              <w:jc w:val="center"/>
                              <w:rPr>
                                <w:rFonts w:ascii="Nexa Light" w:hAnsi="Nexa Light" w:cs="Times"/>
                                <w:bCs/>
                                <w:color w:val="FF8079" w:themeColor="accent5" w:themeTint="99"/>
                                <w:sz w:val="40"/>
                                <w:szCs w:val="40"/>
                                <w:lang w:val="de-DE"/>
                              </w:rPr>
                            </w:pPr>
                            <w:r w:rsidRPr="00DE65BA">
                              <w:rPr>
                                <w:rFonts w:ascii="Nexa Light" w:hAnsi="Nexa Light" w:cs="Times"/>
                                <w:bCs/>
                                <w:color w:val="FF8079" w:themeColor="accent5" w:themeTint="99"/>
                                <w:sz w:val="40"/>
                                <w:szCs w:val="40"/>
                                <w:lang w:val="de-DE"/>
                              </w:rPr>
                              <w:t>UNSE</w:t>
                            </w:r>
                            <w:r w:rsidR="00805432" w:rsidRPr="00DE65BA">
                              <w:rPr>
                                <w:rFonts w:ascii="Nexa Light" w:hAnsi="Nexa Light" w:cs="Times"/>
                                <w:bCs/>
                                <w:color w:val="FF8079" w:themeColor="accent5" w:themeTint="99"/>
                                <w:sz w:val="40"/>
                                <w:szCs w:val="40"/>
                                <w:lang w:val="de-DE"/>
                              </w:rPr>
                              <w:t>R „WHY“</w:t>
                            </w:r>
                          </w:p>
                          <w:p w:rsidR="00107386" w:rsidRPr="00C7638B" w:rsidRDefault="00805432" w:rsidP="00107386">
                            <w:pPr>
                              <w:widowControl w:val="0"/>
                              <w:autoSpaceDE w:val="0"/>
                              <w:autoSpaceDN w:val="0"/>
                              <w:adjustRightInd w:val="0"/>
                              <w:spacing w:after="240"/>
                              <w:rPr>
                                <w:rFonts w:ascii="Nexa" w:hAnsi="Nexa" w:cs="Times"/>
                                <w:color w:val="FFFFFF" w:themeColor="background1"/>
                                <w:sz w:val="28"/>
                                <w:szCs w:val="28"/>
                                <w:lang w:val="de-DE"/>
                              </w:rPr>
                            </w:pPr>
                            <w:r w:rsidRPr="00F82D70">
                              <w:rPr>
                                <w:rFonts w:ascii="Nexa Light" w:hAnsi="Nexa Light" w:cs="Times"/>
                                <w:color w:val="FFFFFF" w:themeColor="background1"/>
                                <w:sz w:val="28"/>
                                <w:szCs w:val="28"/>
                                <w:lang w:val="de-DE"/>
                              </w:rPr>
                              <w:t>„</w:t>
                            </w:r>
                            <w:r w:rsidRPr="00C7638B">
                              <w:rPr>
                                <w:rFonts w:ascii="Nexa" w:hAnsi="Nexa" w:cs="Times"/>
                                <w:color w:val="FFFFFF" w:themeColor="background1"/>
                                <w:sz w:val="28"/>
                                <w:szCs w:val="28"/>
                                <w:lang w:val="de-DE"/>
                              </w:rPr>
                              <w:t>Damit Menschen ihren Weg mit Gott finden</w:t>
                            </w:r>
                            <w:r w:rsidR="00D119DD" w:rsidRPr="00C7638B">
                              <w:rPr>
                                <w:rFonts w:ascii="Nexa" w:hAnsi="Nexa" w:cs="Times"/>
                                <w:color w:val="FFFFFF" w:themeColor="background1"/>
                                <w:sz w:val="28"/>
                                <w:szCs w:val="28"/>
                                <w:lang w:val="de-DE"/>
                              </w:rPr>
                              <w:t>.“</w:t>
                            </w:r>
                          </w:p>
                          <w:p w:rsidR="009322A7" w:rsidRPr="00805432" w:rsidRDefault="009322A7">
                            <w:pPr>
                              <w:pStyle w:val="Body"/>
                              <w:rPr>
                                <w:lang w:val="de-DE"/>
                              </w:rPr>
                            </w:pPr>
                          </w:p>
                        </w:txbxContent>
                      </wps:txbx>
                      <wps:bodyPr wrap="square" lIns="50800" tIns="50800" rIns="50800" bIns="50800" numCol="1" anchor="t">
                        <a:noAutofit/>
                      </wps:bodyPr>
                    </wps:wsp>
                  </a:graphicData>
                </a:graphic>
                <wp14:sizeRelH relativeFrom="margin">
                  <wp14:pctWidth>0</wp14:pctWidth>
                </wp14:sizeRelH>
              </wp:anchor>
            </w:drawing>
          </mc:Choice>
          <mc:Fallback>
            <w:pict>
              <v:rect w14:anchorId="3EED70B4" id="_x0000_s1032" style="position:absolute;margin-left:68.6pt;margin-top:84.35pt;width:445.75pt;height:94.8pt;z-index:251594240;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" filled="f" stroked="f" strokeweight="1pt">
                <v:stroke miterlimit="4"/>
                <v:textbox inset="4pt,4pt,4pt,4pt">
                  <w:txbxContent>
                    <w:p w:rsidR="00107386" w:rsidRPr="00DE65BA" w:rsidRDefault="00107386" w:rsidP="00A064D7">
                      <w:pPr>
                        <w:widowControl w:val="0"/>
                        <w:autoSpaceDE w:val="0"/>
                        <w:autoSpaceDN w:val="0"/>
                        <w:adjustRightInd w:val="0"/>
                        <w:spacing w:after="240"/>
                        <w:jc w:val="center"/>
                        <w:rPr>
                          <w:rFonts w:ascii="Nexa Light" w:hAnsi="Nexa Light" w:cs="Times"/>
                          <w:bCs/>
                          <w:color w:val="FF8079" w:themeColor="accent5" w:themeTint="99"/>
                          <w:sz w:val="40"/>
                          <w:szCs w:val="40"/>
                          <w:lang w:val="de-DE"/>
                        </w:rPr>
                      </w:pPr>
                      <w:r w:rsidRPr="00DE65BA">
                        <w:rPr>
                          <w:rFonts w:ascii="Nexa Light" w:hAnsi="Nexa Light" w:cs="Times"/>
                          <w:bCs/>
                          <w:color w:val="FF8079" w:themeColor="accent5" w:themeTint="99"/>
                          <w:sz w:val="40"/>
                          <w:szCs w:val="40"/>
                          <w:lang w:val="de-DE"/>
                        </w:rPr>
                        <w:t>UNSE</w:t>
                      </w:r>
                      <w:r w:rsidR="00805432" w:rsidRPr="00DE65BA">
                        <w:rPr>
                          <w:rFonts w:ascii="Nexa Light" w:hAnsi="Nexa Light" w:cs="Times"/>
                          <w:bCs/>
                          <w:color w:val="FF8079" w:themeColor="accent5" w:themeTint="99"/>
                          <w:sz w:val="40"/>
                          <w:szCs w:val="40"/>
                          <w:lang w:val="de-DE"/>
                        </w:rPr>
                        <w:t>R „WHY“</w:t>
                      </w:r>
                    </w:p>
                    <w:p w:rsidR="00107386" w:rsidRPr="00C7638B" w:rsidRDefault="00805432" w:rsidP="00107386">
                      <w:pPr>
                        <w:widowControl w:val="0"/>
                        <w:autoSpaceDE w:val="0"/>
                        <w:autoSpaceDN w:val="0"/>
                        <w:adjustRightInd w:val="0"/>
                        <w:spacing w:after="240"/>
                        <w:rPr>
                          <w:rFonts w:ascii="Nexa" w:hAnsi="Nexa" w:cs="Times"/>
                          <w:color w:val="FFFFFF" w:themeColor="background1"/>
                          <w:sz w:val="28"/>
                          <w:szCs w:val="28"/>
                          <w:lang w:val="de-DE"/>
                        </w:rPr>
                      </w:pPr>
                      <w:r w:rsidRPr="00F82D70">
                        <w:rPr>
                          <w:rFonts w:ascii="Nexa Light" w:hAnsi="Nexa Light" w:cs="Times"/>
                          <w:color w:val="FFFFFF" w:themeColor="background1"/>
                          <w:sz w:val="28"/>
                          <w:szCs w:val="28"/>
                          <w:lang w:val="de-DE"/>
                        </w:rPr>
                        <w:t>„</w:t>
                      </w:r>
                      <w:r w:rsidRPr="00C7638B">
                        <w:rPr>
                          <w:rFonts w:ascii="Nexa" w:hAnsi="Nexa" w:cs="Times"/>
                          <w:color w:val="FFFFFF" w:themeColor="background1"/>
                          <w:sz w:val="28"/>
                          <w:szCs w:val="28"/>
                          <w:lang w:val="de-DE"/>
                        </w:rPr>
                        <w:t>Damit Menschen ihren Weg mit Gott finden</w:t>
                      </w:r>
                      <w:r w:rsidR="00D119DD" w:rsidRPr="00C7638B">
                        <w:rPr>
                          <w:rFonts w:ascii="Nexa" w:hAnsi="Nexa" w:cs="Times"/>
                          <w:color w:val="FFFFFF" w:themeColor="background1"/>
                          <w:sz w:val="28"/>
                          <w:szCs w:val="28"/>
                          <w:lang w:val="de-DE"/>
                        </w:rPr>
                        <w:t>.“</w:t>
                      </w:r>
                    </w:p>
                    <w:p w:rsidR="009322A7" w:rsidRPr="00805432" w:rsidRDefault="009322A7">
                      <w:pPr>
                        <w:pStyle w:val="Body"/>
                        <w:rPr>
                          <w:lang w:val="de-DE"/>
                        </w:rPr>
                      </w:pPr>
                    </w:p>
                  </w:txbxContent>
                </v:textbox>
                <w10:wrap type="topAndBottom" anchorx="page" anchory="page"/>
              </v:rect>
            </w:pict>
          </mc:Fallback>
        </mc:AlternateContent>
      </w:r>
    </w:p>
    <w:p w:rsidR="002A3577" w:rsidRDefault="00D456B3">
      <w:pPr>
        <w:pStyle w:val="Body"/>
        <w:sectPr w:rsidR="002A3577">
          <w:pgSz w:w="11906" w:h="16838"/>
          <w:pgMar w:top="1134" w:right="1134" w:bottom="1134" w:left="1134" w:header="709" w:footer="850" w:gutter="0"/>
          <w:cols w:space="720"/>
        </w:sectPr>
      </w:pPr>
      <w:r>
        <w:rPr>
          <w:noProof/>
          <w:lang w:val="en-US"/>
        </w:rPr>
        <w:lastRenderedPageBreak/>
        <w:drawing>
          <wp:anchor distT="152400" distB="152400" distL="152400" distR="152400" simplePos="0" relativeHeight="251616768" behindDoc="0" locked="0" layoutInCell="1" allowOverlap="1" wp14:anchorId="6118D61D" wp14:editId="10DB025C">
            <wp:simplePos x="0" y="0"/>
            <wp:positionH relativeFrom="page">
              <wp:posOffset>29028</wp:posOffset>
            </wp:positionH>
            <wp:positionV relativeFrom="page">
              <wp:posOffset>-348343</wp:posOffset>
            </wp:positionV>
            <wp:extent cx="7559675" cy="11030857"/>
            <wp:effectExtent l="0" t="0" r="0" b="5715"/>
            <wp:wrapTopAndBottom distT="152400" distB="152400"/>
            <wp:docPr id="1073741844" name="Placeholder"/>
            <wp:cNvGraphicFramePr/>
            <a:graphic xmlns:a="http://schemas.openxmlformats.org/drawingml/2006/main">
              <a:graphicData uri="http://schemas.openxmlformats.org/drawingml/2006/picture">
                <pic:pic xmlns:pic="http://schemas.openxmlformats.org/drawingml/2006/picture">
                  <pic:nvPicPr>
                    <pic:cNvPr id="1073741844" name="denali-903501_1280 (1).jpg"/>
                    <pic:cNvPicPr/>
                  </pic:nvPicPr>
                  <pic:blipFill>
                    <a:blip r:embed="rId9">
                      <a:extLst/>
                    </a:blip>
                    <a:srcRect l="26550" r="26550"/>
                    <a:stretch>
                      <a:fillRect/>
                    </a:stretch>
                  </pic:blipFill>
                  <pic:spPr>
                    <a:xfrm flipH="1">
                      <a:off x="0" y="0"/>
                      <a:ext cx="7562667" cy="11035223"/>
                    </a:xfrm>
                    <a:prstGeom prst="rect">
                      <a:avLst/>
                    </a:prstGeom>
                    <a:ln w="12700" cap="flat">
                      <a:noFill/>
                      <a:miter lim="400000"/>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V relativeFrom="margin">
              <wp14:pctHeight>0</wp14:pctHeight>
            </wp14:sizeRelV>
          </wp:anchor>
        </w:drawing>
      </w:r>
      <w:r w:rsidR="00732EC5">
        <w:rPr>
          <w:noProof/>
          <w:lang w:val="en-US"/>
        </w:rPr>
        <mc:AlternateContent>
          <mc:Choice Requires="wps">
            <w:drawing>
              <wp:anchor distT="152400" distB="152400" distL="152400" distR="152400" simplePos="0" relativeHeight="251628032" behindDoc="0" locked="0" layoutInCell="1" allowOverlap="1" wp14:anchorId="3CF64582" wp14:editId="4ED56E02">
                <wp:simplePos x="0" y="0"/>
                <wp:positionH relativeFrom="page">
                  <wp:posOffset>449653</wp:posOffset>
                </wp:positionH>
                <wp:positionV relativeFrom="page">
                  <wp:posOffset>544195</wp:posOffset>
                </wp:positionV>
                <wp:extent cx="6574790" cy="9585789"/>
                <wp:effectExtent l="0" t="0" r="3810" b="3175"/>
                <wp:wrapNone/>
                <wp:docPr id="1073741845" name="officeArt object"/>
                <wp:cNvGraphicFramePr/>
                <a:graphic xmlns:a="http://schemas.openxmlformats.org/drawingml/2006/main">
                  <a:graphicData uri="http://schemas.microsoft.com/office/word/2010/wordprocessingShape">
                    <wps:wsp>
                      <wps:cNvSpPr/>
                      <wps:spPr>
                        <a:xfrm>
                          <a:off x="0" y="0"/>
                          <a:ext cx="6574790" cy="9585789"/>
                        </a:xfrm>
                        <a:prstGeom prst="rect">
                          <a:avLst/>
                        </a:prstGeom>
                        <a:solidFill>
                          <a:srgbClr val="061725">
                            <a:alpha val="83738"/>
                          </a:srgbClr>
                        </a:solidFill>
                        <a:ln w="12700" cap="flat">
                          <a:noFill/>
                          <a:miter lim="400000"/>
                        </a:ln>
                        <a:effectLst/>
                      </wps:spPr>
                      <wps:txbx>
                        <w:txbxContent>
                          <w:p w:rsidR="00386214" w:rsidRDefault="00386214" w:rsidP="00386214">
                            <w:pPr>
                              <w:jc w:val="center"/>
                              <w:textAlignment w:val="baseline"/>
                              <w:outlineLvl w:val="1"/>
                              <w:rPr>
                                <w:rFonts w:ascii="Nexa Book" w:hAnsi="Nexa Book" w:cs="Arial"/>
                                <w:bCs/>
                                <w:color w:val="FFFFFF" w:themeColor="background1"/>
                                <w:spacing w:val="15"/>
                                <w:lang w:val="de-DE"/>
                              </w:rPr>
                            </w:pPr>
                          </w:p>
                          <w:p w:rsidR="00386214" w:rsidRDefault="00386214" w:rsidP="00386214">
                            <w:pPr>
                              <w:jc w:val="center"/>
                              <w:textAlignment w:val="baseline"/>
                              <w:outlineLvl w:val="1"/>
                              <w:rPr>
                                <w:rFonts w:ascii="Nexa Book" w:hAnsi="Nexa Book" w:cs="Arial"/>
                                <w:bCs/>
                                <w:color w:val="FFFFFF" w:themeColor="background1"/>
                                <w:spacing w:val="15"/>
                                <w:lang w:val="de-DE"/>
                              </w:rPr>
                            </w:pPr>
                          </w:p>
                          <w:p w:rsidR="00386214" w:rsidRPr="00386214" w:rsidRDefault="00386214" w:rsidP="00386214">
                            <w:pPr>
                              <w:jc w:val="center"/>
                              <w:textAlignment w:val="baseline"/>
                              <w:outlineLvl w:val="1"/>
                              <w:rPr>
                                <w:rFonts w:ascii="Nexa Book" w:hAnsi="Nexa Book" w:cs="Arial"/>
                                <w:bCs/>
                                <w:color w:val="FFFFFF" w:themeColor="background1"/>
                                <w:spacing w:val="15"/>
                                <w:lang w:val="de-DE"/>
                              </w:rPr>
                            </w:pPr>
                          </w:p>
                          <w:p w:rsidR="009277ED" w:rsidRDefault="009277ED" w:rsidP="00386214">
                            <w:pPr>
                              <w:jc w:val="center"/>
                              <w:textAlignment w:val="baseline"/>
                              <w:outlineLvl w:val="1"/>
                              <w:rPr>
                                <w:rFonts w:ascii="Nexa Book" w:hAnsi="Nexa Book" w:cs="Arial"/>
                                <w:bCs/>
                                <w:color w:val="FFAAA6" w:themeColor="accent5" w:themeTint="66"/>
                                <w:spacing w:val="15"/>
                                <w:lang w:val="de-DE"/>
                              </w:rPr>
                            </w:pPr>
                          </w:p>
                          <w:p w:rsidR="009277ED" w:rsidRDefault="009277ED" w:rsidP="009277ED">
                            <w:pPr>
                              <w:jc w:val="center"/>
                              <w:textAlignment w:val="baseline"/>
                              <w:outlineLvl w:val="1"/>
                              <w:rPr>
                                <w:rFonts w:ascii="Nexa Book" w:hAnsi="Nexa Book" w:cs="Arial"/>
                                <w:bCs/>
                                <w:color w:val="FFAAA6" w:themeColor="accent5" w:themeTint="66"/>
                                <w:spacing w:val="15"/>
                                <w:lang w:val="de-DE"/>
                              </w:rPr>
                            </w:pPr>
                          </w:p>
                          <w:p w:rsidR="009277ED" w:rsidRDefault="00F82D70" w:rsidP="009277ED">
                            <w:pPr>
                              <w:jc w:val="center"/>
                              <w:textAlignment w:val="baseline"/>
                              <w:outlineLvl w:val="1"/>
                              <w:rPr>
                                <w:rFonts w:ascii="Nexa Book" w:hAnsi="Nexa Book" w:cs="Arial"/>
                                <w:bCs/>
                                <w:color w:val="FFAAA6" w:themeColor="accent5" w:themeTint="66"/>
                                <w:spacing w:val="15"/>
                                <w:sz w:val="36"/>
                                <w:szCs w:val="36"/>
                                <w:lang w:val="de-DE"/>
                              </w:rPr>
                            </w:pPr>
                            <w:r>
                              <w:rPr>
                                <w:rFonts w:ascii="Nexa Book" w:hAnsi="Nexa Book" w:cs="Arial"/>
                                <w:bCs/>
                                <w:color w:val="FFAAA6" w:themeColor="accent5" w:themeTint="66"/>
                                <w:spacing w:val="15"/>
                                <w:sz w:val="36"/>
                                <w:szCs w:val="36"/>
                                <w:lang w:val="de-DE"/>
                              </w:rPr>
                              <w:t xml:space="preserve"> </w:t>
                            </w:r>
                            <w:r w:rsidRPr="00F82D70">
                              <w:rPr>
                                <w:rFonts w:ascii="Nexa Book" w:hAnsi="Nexa Book" w:cs="Arial"/>
                                <w:bCs/>
                                <w:color w:val="FFAAA6" w:themeColor="accent5" w:themeTint="66"/>
                                <w:spacing w:val="15"/>
                                <w:sz w:val="28"/>
                                <w:szCs w:val="28"/>
                                <w:lang w:val="de-DE"/>
                              </w:rPr>
                              <w:t>(ausführlich)</w:t>
                            </w:r>
                          </w:p>
                          <w:p w:rsidR="009277ED" w:rsidRPr="009277ED" w:rsidRDefault="009277ED" w:rsidP="009277ED">
                            <w:pPr>
                              <w:jc w:val="center"/>
                              <w:textAlignment w:val="baseline"/>
                              <w:outlineLvl w:val="1"/>
                              <w:rPr>
                                <w:rFonts w:ascii="Nexa Book" w:hAnsi="Nexa Book" w:cs="Arial"/>
                                <w:bCs/>
                                <w:color w:val="FFAAA6" w:themeColor="accent5" w:themeTint="66"/>
                                <w:spacing w:val="15"/>
                                <w:sz w:val="36"/>
                                <w:szCs w:val="36"/>
                                <w:lang w:val="de-DE"/>
                              </w:rPr>
                            </w:pPr>
                          </w:p>
                          <w:p w:rsidR="009277ED" w:rsidRPr="00386214" w:rsidRDefault="009277ED" w:rsidP="009277ED">
                            <w:pPr>
                              <w:jc w:val="center"/>
                              <w:textAlignment w:val="baseline"/>
                              <w:outlineLvl w:val="1"/>
                              <w:rPr>
                                <w:rFonts w:ascii="Nexa Book" w:hAnsi="Nexa Book" w:cs="Arial"/>
                                <w:bCs/>
                                <w:color w:val="FFAAA6" w:themeColor="accent5" w:themeTint="66"/>
                                <w:spacing w:val="15"/>
                                <w:lang w:val="de-DE"/>
                              </w:rPr>
                            </w:pPr>
                            <w:r w:rsidRPr="00386214">
                              <w:rPr>
                                <w:rFonts w:ascii="Nexa Book" w:hAnsi="Nexa Book" w:cs="Arial"/>
                                <w:bCs/>
                                <w:color w:val="FFAAA6" w:themeColor="accent5" w:themeTint="66"/>
                                <w:spacing w:val="15"/>
                                <w:lang w:val="de-DE"/>
                              </w:rPr>
                              <w:t>WACHSEN</w:t>
                            </w:r>
                          </w:p>
                          <w:p w:rsidR="009277ED" w:rsidRPr="00386214" w:rsidRDefault="009277ED" w:rsidP="009277ED">
                            <w:pPr>
                              <w:widowControl w:val="0"/>
                              <w:autoSpaceDE w:val="0"/>
                              <w:autoSpaceDN w:val="0"/>
                              <w:adjustRightInd w:val="0"/>
                              <w:spacing w:after="240"/>
                              <w:ind w:firstLine="720"/>
                              <w:jc w:val="both"/>
                              <w:rPr>
                                <w:rFonts w:ascii="Nexa Book" w:hAnsi="Nexa Book" w:cs="Times"/>
                                <w:color w:val="FFFFFF" w:themeColor="background1"/>
                                <w:lang w:val="de-DE"/>
                              </w:rPr>
                            </w:pPr>
                            <w:r w:rsidRPr="00386214">
                              <w:rPr>
                                <w:rFonts w:ascii="Nexa Book" w:hAnsi="Nexa Book" w:cs="Times"/>
                                <w:b/>
                                <w:color w:val="FFFFFF" w:themeColor="background1"/>
                                <w:lang w:val="de-DE"/>
                              </w:rPr>
                              <w:t>Stell dir eine Kirche vor,</w:t>
                            </w:r>
                            <w:r>
                              <w:rPr>
                                <w:rFonts w:ascii="Nexa Book" w:hAnsi="Nexa Book" w:cs="Times"/>
                                <w:color w:val="FFFFFF" w:themeColor="background1"/>
                                <w:lang w:val="de-DE"/>
                              </w:rPr>
                              <w:t xml:space="preserve"> in der </w:t>
                            </w:r>
                            <w:r w:rsidRPr="00386214">
                              <w:rPr>
                                <w:rFonts w:ascii="Nexa Book" w:hAnsi="Nexa Book" w:cs="Times"/>
                                <w:color w:val="FFFFFF" w:themeColor="background1"/>
                                <w:lang w:val="de-DE"/>
                              </w:rPr>
                              <w:t xml:space="preserve">das Wachstum der Persönlichkeit und den Fähigkeiten unterstützt und gefördert wird. Wir </w:t>
                            </w:r>
                            <w:r w:rsidR="003139E5">
                              <w:rPr>
                                <w:rFonts w:ascii="Nexa Book" w:hAnsi="Nexa Book" w:cs="Times"/>
                                <w:color w:val="FFFFFF" w:themeColor="background1"/>
                                <w:lang w:val="de-DE"/>
                              </w:rPr>
                              <w:t>verstehen</w:t>
                            </w:r>
                            <w:r w:rsidRPr="00386214">
                              <w:rPr>
                                <w:rFonts w:ascii="Nexa Book" w:hAnsi="Nexa Book" w:cs="Times"/>
                                <w:color w:val="FFFFFF" w:themeColor="background1"/>
                                <w:lang w:val="de-DE"/>
                              </w:rPr>
                              <w:t xml:space="preserve"> </w:t>
                            </w:r>
                            <w:r>
                              <w:rPr>
                                <w:rFonts w:ascii="Nexa Book" w:hAnsi="Nexa Book" w:cs="Times"/>
                                <w:color w:val="FFFFFF" w:themeColor="background1"/>
                                <w:lang w:val="de-DE"/>
                              </w:rPr>
                              <w:t xml:space="preserve">Wachstum als einen Prozess. Wir sind </w:t>
                            </w:r>
                            <w:r w:rsidRPr="00386214">
                              <w:rPr>
                                <w:rFonts w:ascii="Nexa Book" w:hAnsi="Nexa Book" w:cs="Times"/>
                                <w:color w:val="FFFFFF" w:themeColor="background1"/>
                                <w:lang w:val="de-DE"/>
                              </w:rPr>
                              <w:t>eine Kirche, die miteinander auf ein Ziel hinwächst. (Epheser 4,11-16)</w:t>
                            </w:r>
                          </w:p>
                          <w:p w:rsidR="009277ED" w:rsidRPr="00386214" w:rsidRDefault="009277ED" w:rsidP="009277ED">
                            <w:pPr>
                              <w:jc w:val="center"/>
                              <w:rPr>
                                <w:rFonts w:ascii="Nexa Book" w:hAnsi="Nexa Book"/>
                                <w:color w:val="FFFFFF" w:themeColor="background1"/>
                                <w:lang w:val="de-DE"/>
                              </w:rPr>
                            </w:pPr>
                          </w:p>
                          <w:p w:rsidR="009277ED" w:rsidRDefault="009277ED" w:rsidP="00386214">
                            <w:pPr>
                              <w:jc w:val="center"/>
                              <w:textAlignment w:val="baseline"/>
                              <w:outlineLvl w:val="1"/>
                              <w:rPr>
                                <w:rFonts w:ascii="Nexa Book" w:hAnsi="Nexa Book" w:cs="Arial"/>
                                <w:bCs/>
                                <w:color w:val="FFAAA6" w:themeColor="accent5" w:themeTint="66"/>
                                <w:spacing w:val="15"/>
                                <w:lang w:val="de-DE"/>
                              </w:rPr>
                            </w:pPr>
                          </w:p>
                          <w:p w:rsidR="009277ED" w:rsidRDefault="009277ED" w:rsidP="00386214">
                            <w:pPr>
                              <w:jc w:val="center"/>
                              <w:textAlignment w:val="baseline"/>
                              <w:outlineLvl w:val="1"/>
                              <w:rPr>
                                <w:rFonts w:ascii="Nexa Book" w:hAnsi="Nexa Book" w:cs="Arial"/>
                                <w:bCs/>
                                <w:color w:val="FFAAA6" w:themeColor="accent5" w:themeTint="66"/>
                                <w:spacing w:val="15"/>
                                <w:lang w:val="de-DE"/>
                              </w:rPr>
                            </w:pPr>
                          </w:p>
                          <w:p w:rsidR="00386214" w:rsidRDefault="009277ED" w:rsidP="00386214">
                            <w:pPr>
                              <w:jc w:val="center"/>
                              <w:textAlignment w:val="baseline"/>
                              <w:outlineLvl w:val="1"/>
                              <w:rPr>
                                <w:rFonts w:ascii="Nexa Book" w:hAnsi="Nexa Book" w:cs="Arial"/>
                                <w:bCs/>
                                <w:color w:val="FFAAA6" w:themeColor="accent5" w:themeTint="66"/>
                                <w:spacing w:val="15"/>
                                <w:lang w:val="de-DE"/>
                              </w:rPr>
                            </w:pPr>
                            <w:r>
                              <w:rPr>
                                <w:rFonts w:ascii="Nexa Book" w:hAnsi="Nexa Book" w:cs="Arial"/>
                                <w:bCs/>
                                <w:color w:val="FFAAA6" w:themeColor="accent5" w:themeTint="66"/>
                                <w:spacing w:val="15"/>
                                <w:lang w:val="de-DE"/>
                              </w:rPr>
                              <w:t xml:space="preserve">GOTT </w:t>
                            </w:r>
                            <w:r w:rsidR="00386214" w:rsidRPr="00386214">
                              <w:rPr>
                                <w:rFonts w:ascii="Nexa Book" w:hAnsi="Nexa Book" w:cs="Arial"/>
                                <w:bCs/>
                                <w:color w:val="FFAAA6" w:themeColor="accent5" w:themeTint="66"/>
                                <w:spacing w:val="15"/>
                                <w:lang w:val="de-DE"/>
                              </w:rPr>
                              <w:t>BEGEGNEN.</w:t>
                            </w:r>
                          </w:p>
                          <w:p w:rsidR="00513A43" w:rsidRPr="00092D47" w:rsidRDefault="00513A43" w:rsidP="00513A43">
                            <w:pPr>
                              <w:widowControl w:val="0"/>
                              <w:autoSpaceDE w:val="0"/>
                              <w:autoSpaceDN w:val="0"/>
                              <w:adjustRightInd w:val="0"/>
                              <w:spacing w:after="240"/>
                              <w:ind w:firstLine="720"/>
                              <w:jc w:val="both"/>
                              <w:rPr>
                                <w:rFonts w:ascii="Nexa Book" w:hAnsi="Nexa Book" w:cs="Times"/>
                                <w:color w:val="FFFFFF" w:themeColor="background1"/>
                                <w:lang w:val="de-DE"/>
                              </w:rPr>
                            </w:pPr>
                            <w:r w:rsidRPr="00107386">
                              <w:rPr>
                                <w:rFonts w:ascii="Nexa Book" w:hAnsi="Nexa Book" w:cs="Times"/>
                                <w:b/>
                                <w:color w:val="FFFFFF" w:themeColor="background1"/>
                                <w:lang w:val="de-DE"/>
                              </w:rPr>
                              <w:t>Stell dir eine Kirche vor,</w:t>
                            </w:r>
                            <w:r w:rsidRPr="00107386">
                              <w:rPr>
                                <w:rFonts w:ascii="Nexa Book" w:hAnsi="Nexa Book" w:cs="Times"/>
                                <w:color w:val="FFFFFF" w:themeColor="background1"/>
                                <w:lang w:val="de-DE"/>
                              </w:rPr>
                              <w:t xml:space="preserve"> die daran glaubt, dass eine Begegnung mit Gott alles verändern kann. Gottes Gegenwart ist konkret erfahrbar. </w:t>
                            </w:r>
                            <w:r>
                              <w:rPr>
                                <w:rFonts w:ascii="Nexa Book" w:hAnsi="Nexa Book" w:cs="Times"/>
                                <w:color w:val="FFFFFF" w:themeColor="background1"/>
                                <w:lang w:val="de-DE"/>
                              </w:rPr>
                              <w:t>Wir sehen eine Kirche, in der Menschen- Gott kennen lernen und ihm leidenschaftlich nachfolgen.</w:t>
                            </w:r>
                          </w:p>
                          <w:p w:rsidR="00386214" w:rsidRPr="00386214" w:rsidRDefault="00386214" w:rsidP="00386214">
                            <w:pPr>
                              <w:jc w:val="both"/>
                              <w:textAlignment w:val="baseline"/>
                              <w:rPr>
                                <w:rFonts w:ascii="Nexa Book" w:hAnsi="Nexa Book" w:cs="Arial"/>
                                <w:color w:val="FFFFFF" w:themeColor="background1"/>
                                <w:lang w:val="de-DE"/>
                              </w:rPr>
                            </w:pPr>
                          </w:p>
                          <w:p w:rsidR="00386214" w:rsidRPr="00386214" w:rsidRDefault="00386214" w:rsidP="00386214">
                            <w:pPr>
                              <w:jc w:val="both"/>
                              <w:textAlignment w:val="baseline"/>
                              <w:outlineLvl w:val="1"/>
                              <w:rPr>
                                <w:rFonts w:ascii="Nexa Book" w:hAnsi="Nexa Book" w:cs="Arial"/>
                                <w:bCs/>
                                <w:color w:val="FFFFFF" w:themeColor="background1"/>
                                <w:spacing w:val="15"/>
                                <w:lang w:val="de-DE"/>
                              </w:rPr>
                            </w:pPr>
                          </w:p>
                          <w:p w:rsidR="00386214" w:rsidRPr="00386214" w:rsidRDefault="00386214" w:rsidP="00386214">
                            <w:pPr>
                              <w:jc w:val="center"/>
                              <w:textAlignment w:val="baseline"/>
                              <w:outlineLvl w:val="1"/>
                              <w:rPr>
                                <w:rFonts w:ascii="Nexa Book" w:hAnsi="Nexa Book" w:cs="Arial"/>
                                <w:bCs/>
                                <w:color w:val="FFFFFF" w:themeColor="background1"/>
                                <w:spacing w:val="15"/>
                                <w:lang w:val="de-DE"/>
                              </w:rPr>
                            </w:pPr>
                          </w:p>
                          <w:p w:rsidR="007A74D3" w:rsidRPr="00386214" w:rsidRDefault="007A74D3" w:rsidP="007A74D3">
                            <w:pPr>
                              <w:jc w:val="center"/>
                              <w:textAlignment w:val="baseline"/>
                              <w:outlineLvl w:val="1"/>
                              <w:rPr>
                                <w:rFonts w:ascii="Nexa Book" w:hAnsi="Nexa Book" w:cs="Arial"/>
                                <w:bCs/>
                                <w:color w:val="FFAAA6" w:themeColor="accent5" w:themeTint="66"/>
                                <w:spacing w:val="15"/>
                                <w:lang w:val="de-DE"/>
                              </w:rPr>
                            </w:pPr>
                            <w:r w:rsidRPr="00386214">
                              <w:rPr>
                                <w:rFonts w:ascii="Nexa Book" w:hAnsi="Nexa Book" w:cs="Arial"/>
                                <w:bCs/>
                                <w:color w:val="FFAAA6" w:themeColor="accent5" w:themeTint="66"/>
                                <w:spacing w:val="15"/>
                                <w:lang w:val="de-DE"/>
                              </w:rPr>
                              <w:t>GEMEINSAM</w:t>
                            </w:r>
                          </w:p>
                          <w:p w:rsidR="00513A43" w:rsidRDefault="00513A43" w:rsidP="00513A43">
                            <w:pPr>
                              <w:widowControl w:val="0"/>
                              <w:autoSpaceDE w:val="0"/>
                              <w:autoSpaceDN w:val="0"/>
                              <w:adjustRightInd w:val="0"/>
                              <w:spacing w:after="240"/>
                              <w:ind w:firstLine="720"/>
                              <w:jc w:val="both"/>
                              <w:rPr>
                                <w:rFonts w:ascii="Nexa Book" w:hAnsi="Nexa Book" w:cs="Times"/>
                                <w:color w:val="FFFFFF" w:themeColor="background1"/>
                                <w:lang w:val="de-DE"/>
                              </w:rPr>
                            </w:pPr>
                            <w:r w:rsidRPr="00107386">
                              <w:rPr>
                                <w:rFonts w:ascii="Nexa Book" w:hAnsi="Nexa Book" w:cs="Times"/>
                                <w:b/>
                                <w:color w:val="FFFFFF" w:themeColor="background1"/>
                                <w:lang w:val="de-DE"/>
                              </w:rPr>
                              <w:t>Stell dir eine Kirche vor,</w:t>
                            </w:r>
                            <w:r w:rsidRPr="00107386">
                              <w:rPr>
                                <w:rFonts w:ascii="Nexa Book" w:hAnsi="Nexa Book" w:cs="Times"/>
                                <w:color w:val="FFFFFF" w:themeColor="background1"/>
                                <w:lang w:val="de-DE"/>
                              </w:rPr>
                              <w:t xml:space="preserve"> die davon überzeugt ist, dass </w:t>
                            </w:r>
                            <w:r>
                              <w:rPr>
                                <w:rFonts w:ascii="Nexa Book" w:hAnsi="Nexa Book" w:cs="Times"/>
                                <w:color w:val="FFFFFF" w:themeColor="background1"/>
                                <w:lang w:val="de-DE"/>
                              </w:rPr>
                              <w:t xml:space="preserve">Glaube und Nachfolge im Kontext von </w:t>
                            </w:r>
                            <w:r w:rsidRPr="00107386">
                              <w:rPr>
                                <w:rFonts w:ascii="Nexa Book" w:hAnsi="Nexa Book" w:cs="Times"/>
                                <w:color w:val="FFFFFF" w:themeColor="background1"/>
                                <w:lang w:val="de-DE"/>
                              </w:rPr>
                              <w:t>gesunde</w:t>
                            </w:r>
                            <w:r>
                              <w:rPr>
                                <w:rFonts w:ascii="Nexa Book" w:hAnsi="Nexa Book" w:cs="Times"/>
                                <w:color w:val="FFFFFF" w:themeColor="background1"/>
                                <w:lang w:val="de-DE"/>
                              </w:rPr>
                              <w:t>n und tragenden Beziehungen stattfinde</w:t>
                            </w:r>
                            <w:r w:rsidR="009277ED">
                              <w:rPr>
                                <w:rFonts w:ascii="Nexa Book" w:hAnsi="Nexa Book" w:cs="Times"/>
                                <w:color w:val="FFFFFF" w:themeColor="background1"/>
                                <w:lang w:val="de-DE"/>
                              </w:rPr>
                              <w:t>n sollte. Die Qualität unserer Gemeinschaft macht die Botschaft von Jesus glaubwürdig (Johannes 17).</w:t>
                            </w:r>
                          </w:p>
                          <w:p w:rsidR="00513A43" w:rsidRDefault="00513A43" w:rsidP="00386214">
                            <w:pPr>
                              <w:jc w:val="center"/>
                              <w:textAlignment w:val="baseline"/>
                              <w:outlineLvl w:val="1"/>
                              <w:rPr>
                                <w:rFonts w:ascii="Nexa Book" w:hAnsi="Nexa Book" w:cs="Arial"/>
                                <w:bCs/>
                                <w:color w:val="FFAAA6" w:themeColor="accent5" w:themeTint="66"/>
                                <w:spacing w:val="15"/>
                                <w:lang w:val="de-DE"/>
                              </w:rPr>
                            </w:pPr>
                          </w:p>
                          <w:p w:rsidR="00513A43" w:rsidRDefault="00513A43" w:rsidP="00386214">
                            <w:pPr>
                              <w:jc w:val="center"/>
                              <w:textAlignment w:val="baseline"/>
                              <w:outlineLvl w:val="1"/>
                              <w:rPr>
                                <w:rFonts w:ascii="Nexa Book" w:hAnsi="Nexa Book" w:cs="Arial"/>
                                <w:bCs/>
                                <w:color w:val="FFAAA6" w:themeColor="accent5" w:themeTint="66"/>
                                <w:spacing w:val="15"/>
                                <w:lang w:val="de-DE"/>
                              </w:rPr>
                            </w:pPr>
                          </w:p>
                          <w:p w:rsidR="00386214" w:rsidRDefault="00386214" w:rsidP="00386214">
                            <w:pPr>
                              <w:jc w:val="center"/>
                              <w:textAlignment w:val="baseline"/>
                              <w:outlineLvl w:val="1"/>
                              <w:rPr>
                                <w:rFonts w:ascii="Nexa Book" w:hAnsi="Nexa Book" w:cs="Arial"/>
                                <w:bCs/>
                                <w:color w:val="FFAAA6" w:themeColor="accent5" w:themeTint="66"/>
                                <w:spacing w:val="15"/>
                                <w:lang w:val="de-DE"/>
                              </w:rPr>
                            </w:pPr>
                            <w:r w:rsidRPr="00386214">
                              <w:rPr>
                                <w:rFonts w:ascii="Nexa Book" w:hAnsi="Nexa Book" w:cs="Arial"/>
                                <w:bCs/>
                                <w:color w:val="FFAAA6" w:themeColor="accent5" w:themeTint="66"/>
                                <w:spacing w:val="15"/>
                                <w:lang w:val="de-DE"/>
                              </w:rPr>
                              <w:t xml:space="preserve">BEWEGEN </w:t>
                            </w:r>
                          </w:p>
                          <w:p w:rsidR="00513A43" w:rsidRPr="009277ED" w:rsidRDefault="00513A43" w:rsidP="00513A43">
                            <w:pPr>
                              <w:widowControl w:val="0"/>
                              <w:autoSpaceDE w:val="0"/>
                              <w:autoSpaceDN w:val="0"/>
                              <w:adjustRightInd w:val="0"/>
                              <w:spacing w:after="240"/>
                              <w:ind w:firstLine="720"/>
                              <w:jc w:val="both"/>
                              <w:rPr>
                                <w:rFonts w:ascii="Nexa Book" w:hAnsi="Nexa Book" w:cs="Times"/>
                                <w:color w:val="FFFFFF" w:themeColor="background1"/>
                                <w:u w:val="single"/>
                                <w:lang w:val="de-DE"/>
                              </w:rPr>
                            </w:pPr>
                            <w:r w:rsidRPr="00107386">
                              <w:rPr>
                                <w:rFonts w:ascii="Nexa Book" w:hAnsi="Nexa Book" w:cs="Times"/>
                                <w:b/>
                                <w:color w:val="FFFFFF" w:themeColor="background1"/>
                                <w:lang w:val="de-DE"/>
                              </w:rPr>
                              <w:t>Stell dir eine Kirche vor, in</w:t>
                            </w:r>
                            <w:r w:rsidRPr="00107386">
                              <w:rPr>
                                <w:rFonts w:ascii="Nexa Book" w:hAnsi="Nexa Book" w:cs="Times"/>
                                <w:color w:val="FFFFFF" w:themeColor="background1"/>
                                <w:lang w:val="de-DE"/>
                              </w:rPr>
                              <w:t xml:space="preserve"> der Menschen </w:t>
                            </w:r>
                            <w:r>
                              <w:rPr>
                                <w:rFonts w:ascii="Nexa Book" w:hAnsi="Nexa Book" w:cs="Times"/>
                                <w:color w:val="FFFFFF" w:themeColor="background1"/>
                                <w:lang w:val="de-DE"/>
                              </w:rPr>
                              <w:t xml:space="preserve">dabei unterstützt werden in </w:t>
                            </w:r>
                            <w:r w:rsidRPr="00107386">
                              <w:rPr>
                                <w:rFonts w:ascii="Nexa Book" w:hAnsi="Nexa Book" w:cs="Times"/>
                                <w:color w:val="FFFFFF" w:themeColor="background1"/>
                                <w:lang w:val="de-DE"/>
                              </w:rPr>
                              <w:t>ihr</w:t>
                            </w:r>
                            <w:r>
                              <w:rPr>
                                <w:rFonts w:ascii="Nexa Book" w:hAnsi="Nexa Book" w:cs="Times"/>
                                <w:color w:val="FFFFFF" w:themeColor="background1"/>
                                <w:lang w:val="de-DE"/>
                              </w:rPr>
                              <w:t xml:space="preserve">e eigene Stärke zu </w:t>
                            </w:r>
                            <w:r w:rsidRPr="009277ED">
                              <w:rPr>
                                <w:rFonts w:ascii="Nexa Book" w:hAnsi="Nexa Book" w:cs="Times"/>
                                <w:color w:val="FFFFFF" w:themeColor="background1"/>
                                <w:lang w:val="de-DE"/>
                              </w:rPr>
                              <w:t xml:space="preserve">kommen, </w:t>
                            </w:r>
                            <w:r w:rsidR="009277ED" w:rsidRPr="009277ED">
                              <w:rPr>
                                <w:rFonts w:ascii="Nexa Book" w:hAnsi="Nexa Book" w:cs="Times"/>
                                <w:color w:val="FFFFFF" w:themeColor="background1"/>
                                <w:lang w:val="de-DE"/>
                              </w:rPr>
                              <w:t>damit</w:t>
                            </w:r>
                            <w:r w:rsidRPr="009277ED">
                              <w:rPr>
                                <w:rFonts w:ascii="Nexa Book" w:hAnsi="Nexa Book" w:cs="Times"/>
                                <w:color w:val="FFFFFF" w:themeColor="background1"/>
                                <w:lang w:val="de-DE"/>
                              </w:rPr>
                              <w:t xml:space="preserve"> das Reich Gottes in ihrem persönlichen Umfeld sichtbar w</w:t>
                            </w:r>
                            <w:r w:rsidR="003139E5">
                              <w:rPr>
                                <w:rFonts w:ascii="Nexa Book" w:hAnsi="Nexa Book" w:cs="Times"/>
                                <w:color w:val="FFFFFF" w:themeColor="background1"/>
                                <w:lang w:val="de-DE"/>
                              </w:rPr>
                              <w:t>ird</w:t>
                            </w:r>
                            <w:r w:rsidRPr="009277ED">
                              <w:rPr>
                                <w:rFonts w:ascii="Nexa Book" w:hAnsi="Nexa Book" w:cs="Times"/>
                                <w:color w:val="FFFFFF" w:themeColor="background1"/>
                                <w:lang w:val="de-DE"/>
                              </w:rPr>
                              <w:t xml:space="preserve">. </w:t>
                            </w:r>
                            <w:r w:rsidR="009277ED" w:rsidRPr="009277ED">
                              <w:rPr>
                                <w:rFonts w:ascii="Nexa Book" w:hAnsi="Nexa Book" w:cs="Times"/>
                                <w:color w:val="FFFFFF" w:themeColor="background1"/>
                                <w:lang w:val="de-DE"/>
                              </w:rPr>
                              <w:t xml:space="preserve"> Unser Motto: „Geh nicht zur Kirche, sondern sei die Kirche.“</w:t>
                            </w:r>
                          </w:p>
                          <w:p w:rsidR="009277ED" w:rsidRPr="009277ED" w:rsidRDefault="009277ED" w:rsidP="009277ED">
                            <w:pPr>
                              <w:pStyle w:val="Listenabsatz"/>
                              <w:widowControl w:val="0"/>
                              <w:autoSpaceDE w:val="0"/>
                              <w:autoSpaceDN w:val="0"/>
                              <w:adjustRightInd w:val="0"/>
                              <w:spacing w:after="240"/>
                              <w:ind w:left="1080"/>
                              <w:jc w:val="both"/>
                              <w:rPr>
                                <w:rFonts w:ascii="Nexa Book" w:hAnsi="Nexa Book" w:cs="Times"/>
                                <w:color w:val="FFFFFF" w:themeColor="background1"/>
                                <w:u w:val="single"/>
                              </w:rPr>
                            </w:pPr>
                            <w:r w:rsidRPr="009277ED">
                              <w:rPr>
                                <w:rFonts w:ascii="Nexa Book" w:hAnsi="Nexa Book" w:cs="Times"/>
                                <w:color w:val="FFFFFF" w:themeColor="background1"/>
                                <w:u w:val="single"/>
                              </w:rPr>
                              <w:t>Die 3 Felder unserer Berufung</w:t>
                            </w:r>
                          </w:p>
                          <w:p w:rsidR="00513A43" w:rsidRPr="00513A43" w:rsidRDefault="00513A43" w:rsidP="00513A43">
                            <w:pPr>
                              <w:pStyle w:val="Listenabsatz"/>
                              <w:widowControl w:val="0"/>
                              <w:numPr>
                                <w:ilvl w:val="0"/>
                                <w:numId w:val="10"/>
                              </w:numPr>
                              <w:autoSpaceDE w:val="0"/>
                              <w:autoSpaceDN w:val="0"/>
                              <w:adjustRightInd w:val="0"/>
                              <w:spacing w:after="240"/>
                              <w:jc w:val="both"/>
                              <w:rPr>
                                <w:rFonts w:ascii="Nexa Book" w:hAnsi="Nexa Book" w:cs="Times"/>
                                <w:color w:val="FFFFFF" w:themeColor="background1"/>
                              </w:rPr>
                            </w:pPr>
                            <w:r w:rsidRPr="00513A43">
                              <w:rPr>
                                <w:rFonts w:ascii="Nexa Book" w:hAnsi="Nexa Book" w:cs="Times"/>
                                <w:color w:val="FFFFFF" w:themeColor="background1"/>
                              </w:rPr>
                              <w:t xml:space="preserve">Entdecke Gottes Perspektive in deiner persönlichen </w:t>
                            </w:r>
                            <w:r w:rsidR="00BE0239">
                              <w:rPr>
                                <w:rFonts w:ascii="Nexa Book" w:hAnsi="Nexa Book" w:cs="Times"/>
                                <w:color w:val="FFFFFF" w:themeColor="background1"/>
                              </w:rPr>
                              <w:t>Lebensg</w:t>
                            </w:r>
                            <w:r w:rsidRPr="00513A43">
                              <w:rPr>
                                <w:rFonts w:ascii="Nexa Book" w:hAnsi="Nexa Book" w:cs="Times"/>
                                <w:color w:val="FFFFFF" w:themeColor="background1"/>
                              </w:rPr>
                              <w:t xml:space="preserve">eschichte </w:t>
                            </w:r>
                          </w:p>
                          <w:p w:rsidR="00513A43" w:rsidRDefault="00513A43" w:rsidP="00513A43">
                            <w:pPr>
                              <w:pStyle w:val="Listenabsatz"/>
                              <w:widowControl w:val="0"/>
                              <w:numPr>
                                <w:ilvl w:val="0"/>
                                <w:numId w:val="10"/>
                              </w:numPr>
                              <w:autoSpaceDE w:val="0"/>
                              <w:autoSpaceDN w:val="0"/>
                              <w:adjustRightInd w:val="0"/>
                              <w:spacing w:after="240"/>
                              <w:jc w:val="both"/>
                              <w:rPr>
                                <w:rFonts w:ascii="Nexa Book" w:hAnsi="Nexa Book" w:cs="Times"/>
                                <w:color w:val="FFFFFF" w:themeColor="background1"/>
                              </w:rPr>
                            </w:pPr>
                            <w:r>
                              <w:rPr>
                                <w:rFonts w:ascii="Nexa Book" w:hAnsi="Nexa Book" w:cs="Times"/>
                                <w:color w:val="FFFFFF" w:themeColor="background1"/>
                              </w:rPr>
                              <w:t>Entdecke deine Fähigkeiten und Gaben</w:t>
                            </w:r>
                          </w:p>
                          <w:p w:rsidR="00BE0239" w:rsidRPr="00513A43" w:rsidRDefault="00BE0239" w:rsidP="00513A43">
                            <w:pPr>
                              <w:pStyle w:val="Listenabsatz"/>
                              <w:widowControl w:val="0"/>
                              <w:numPr>
                                <w:ilvl w:val="0"/>
                                <w:numId w:val="10"/>
                              </w:numPr>
                              <w:autoSpaceDE w:val="0"/>
                              <w:autoSpaceDN w:val="0"/>
                              <w:adjustRightInd w:val="0"/>
                              <w:spacing w:after="240"/>
                              <w:jc w:val="both"/>
                              <w:rPr>
                                <w:rFonts w:ascii="Nexa Book" w:hAnsi="Nexa Book" w:cs="Times"/>
                                <w:color w:val="FFFFFF" w:themeColor="background1"/>
                              </w:rPr>
                            </w:pPr>
                            <w:r>
                              <w:rPr>
                                <w:rFonts w:ascii="Nexa Book" w:hAnsi="Nexa Book" w:cs="Times"/>
                                <w:color w:val="FFFFFF" w:themeColor="background1"/>
                              </w:rPr>
                              <w:t>Entdecke</w:t>
                            </w:r>
                            <w:r w:rsidR="003139E5">
                              <w:rPr>
                                <w:rFonts w:ascii="Nexa Book" w:hAnsi="Nexa Book" w:cs="Times"/>
                                <w:color w:val="FFFFFF" w:themeColor="background1"/>
                              </w:rPr>
                              <w:t>,</w:t>
                            </w:r>
                            <w:r>
                              <w:rPr>
                                <w:rFonts w:ascii="Nexa Book" w:hAnsi="Nexa Book" w:cs="Times"/>
                                <w:color w:val="FFFFFF" w:themeColor="background1"/>
                              </w:rPr>
                              <w:t xml:space="preserve"> wie du sinnvoll deine Lebenszeit einsetzen kannst</w:t>
                            </w:r>
                          </w:p>
                          <w:p w:rsidR="00513A43" w:rsidRDefault="00513A43" w:rsidP="00386214">
                            <w:pPr>
                              <w:jc w:val="center"/>
                              <w:textAlignment w:val="baseline"/>
                              <w:outlineLvl w:val="1"/>
                              <w:rPr>
                                <w:rFonts w:ascii="Nexa Book" w:hAnsi="Nexa Book" w:cs="Arial"/>
                                <w:bCs/>
                                <w:color w:val="FFAAA6" w:themeColor="accent5" w:themeTint="66"/>
                                <w:spacing w:val="15"/>
                                <w:lang w:val="de-DE"/>
                              </w:rPr>
                            </w:pPr>
                          </w:p>
                          <w:p w:rsidR="00513A43" w:rsidRDefault="00513A43" w:rsidP="00386214">
                            <w:pPr>
                              <w:jc w:val="center"/>
                              <w:textAlignment w:val="baseline"/>
                              <w:outlineLvl w:val="1"/>
                              <w:rPr>
                                <w:rFonts w:ascii="Nexa Book" w:hAnsi="Nexa Book" w:cs="Arial"/>
                                <w:bCs/>
                                <w:color w:val="FFAAA6" w:themeColor="accent5" w:themeTint="66"/>
                                <w:spacing w:val="15"/>
                                <w:lang w:val="de-DE"/>
                              </w:rPr>
                            </w:pPr>
                          </w:p>
                          <w:p w:rsidR="00513A43" w:rsidRPr="00386214" w:rsidRDefault="00513A43" w:rsidP="00386214">
                            <w:pPr>
                              <w:jc w:val="center"/>
                              <w:textAlignment w:val="baseline"/>
                              <w:outlineLvl w:val="1"/>
                              <w:rPr>
                                <w:rFonts w:ascii="Nexa Book" w:hAnsi="Nexa Book" w:cs="Arial"/>
                                <w:bCs/>
                                <w:color w:val="FFAAA6" w:themeColor="accent5" w:themeTint="66"/>
                                <w:spacing w:val="15"/>
                                <w:lang w:val="de-DE"/>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3CF64582" id="_x0000_s1033" style="position:absolute;margin-left:35.4pt;margin-top:42.85pt;width:517.7pt;height:754.8pt;z-index:25162803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" fillcolor="#061725" stroked="f" strokeweight="1pt">
                <v:fill opacity="54998f"/>
                <v:stroke miterlimit="4"/>
                <v:textbox>
                  <w:txbxContent>
                    <w:p w:rsidR="00386214" w:rsidRDefault="00386214" w:rsidP="00386214">
                      <w:pPr>
                        <w:jc w:val="center"/>
                        <w:textAlignment w:val="baseline"/>
                        <w:outlineLvl w:val="1"/>
                        <w:rPr>
                          <w:rFonts w:ascii="Nexa Book" w:hAnsi="Nexa Book" w:cs="Arial"/>
                          <w:bCs/>
                          <w:color w:val="FFFFFF" w:themeColor="background1"/>
                          <w:spacing w:val="15"/>
                          <w:lang w:val="de-DE"/>
                        </w:rPr>
                      </w:pPr>
                    </w:p>
                    <w:p w:rsidR="00386214" w:rsidRDefault="00386214" w:rsidP="00386214">
                      <w:pPr>
                        <w:jc w:val="center"/>
                        <w:textAlignment w:val="baseline"/>
                        <w:outlineLvl w:val="1"/>
                        <w:rPr>
                          <w:rFonts w:ascii="Nexa Book" w:hAnsi="Nexa Book" w:cs="Arial"/>
                          <w:bCs/>
                          <w:color w:val="FFFFFF" w:themeColor="background1"/>
                          <w:spacing w:val="15"/>
                          <w:lang w:val="de-DE"/>
                        </w:rPr>
                      </w:pPr>
                    </w:p>
                    <w:p w:rsidR="00386214" w:rsidRPr="00386214" w:rsidRDefault="00386214" w:rsidP="00386214">
                      <w:pPr>
                        <w:jc w:val="center"/>
                        <w:textAlignment w:val="baseline"/>
                        <w:outlineLvl w:val="1"/>
                        <w:rPr>
                          <w:rFonts w:ascii="Nexa Book" w:hAnsi="Nexa Book" w:cs="Arial"/>
                          <w:bCs/>
                          <w:color w:val="FFFFFF" w:themeColor="background1"/>
                          <w:spacing w:val="15"/>
                          <w:lang w:val="de-DE"/>
                        </w:rPr>
                      </w:pPr>
                    </w:p>
                    <w:p w:rsidR="009277ED" w:rsidRDefault="009277ED" w:rsidP="00386214">
                      <w:pPr>
                        <w:jc w:val="center"/>
                        <w:textAlignment w:val="baseline"/>
                        <w:outlineLvl w:val="1"/>
                        <w:rPr>
                          <w:rFonts w:ascii="Nexa Book" w:hAnsi="Nexa Book" w:cs="Arial"/>
                          <w:bCs/>
                          <w:color w:val="FFAAA6" w:themeColor="accent5" w:themeTint="66"/>
                          <w:spacing w:val="15"/>
                          <w:lang w:val="de-DE"/>
                        </w:rPr>
                      </w:pPr>
                    </w:p>
                    <w:p w:rsidR="009277ED" w:rsidRDefault="009277ED" w:rsidP="009277ED">
                      <w:pPr>
                        <w:jc w:val="center"/>
                        <w:textAlignment w:val="baseline"/>
                        <w:outlineLvl w:val="1"/>
                        <w:rPr>
                          <w:rFonts w:ascii="Nexa Book" w:hAnsi="Nexa Book" w:cs="Arial"/>
                          <w:bCs/>
                          <w:color w:val="FFAAA6" w:themeColor="accent5" w:themeTint="66"/>
                          <w:spacing w:val="15"/>
                          <w:lang w:val="de-DE"/>
                        </w:rPr>
                      </w:pPr>
                    </w:p>
                    <w:p w:rsidR="009277ED" w:rsidRDefault="00F82D70" w:rsidP="009277ED">
                      <w:pPr>
                        <w:jc w:val="center"/>
                        <w:textAlignment w:val="baseline"/>
                        <w:outlineLvl w:val="1"/>
                        <w:rPr>
                          <w:rFonts w:ascii="Nexa Book" w:hAnsi="Nexa Book" w:cs="Arial"/>
                          <w:bCs/>
                          <w:color w:val="FFAAA6" w:themeColor="accent5" w:themeTint="66"/>
                          <w:spacing w:val="15"/>
                          <w:sz w:val="36"/>
                          <w:szCs w:val="36"/>
                          <w:lang w:val="de-DE"/>
                        </w:rPr>
                      </w:pPr>
                      <w:r>
                        <w:rPr>
                          <w:rFonts w:ascii="Nexa Book" w:hAnsi="Nexa Book" w:cs="Arial"/>
                          <w:bCs/>
                          <w:color w:val="FFAAA6" w:themeColor="accent5" w:themeTint="66"/>
                          <w:spacing w:val="15"/>
                          <w:sz w:val="36"/>
                          <w:szCs w:val="36"/>
                          <w:lang w:val="de-DE"/>
                        </w:rPr>
                        <w:t xml:space="preserve"> </w:t>
                      </w:r>
                      <w:r w:rsidRPr="00F82D70">
                        <w:rPr>
                          <w:rFonts w:ascii="Nexa Book" w:hAnsi="Nexa Book" w:cs="Arial"/>
                          <w:bCs/>
                          <w:color w:val="FFAAA6" w:themeColor="accent5" w:themeTint="66"/>
                          <w:spacing w:val="15"/>
                          <w:sz w:val="28"/>
                          <w:szCs w:val="28"/>
                          <w:lang w:val="de-DE"/>
                        </w:rPr>
                        <w:t>(ausführlich)</w:t>
                      </w:r>
                    </w:p>
                    <w:p w:rsidR="009277ED" w:rsidRPr="009277ED" w:rsidRDefault="009277ED" w:rsidP="009277ED">
                      <w:pPr>
                        <w:jc w:val="center"/>
                        <w:textAlignment w:val="baseline"/>
                        <w:outlineLvl w:val="1"/>
                        <w:rPr>
                          <w:rFonts w:ascii="Nexa Book" w:hAnsi="Nexa Book" w:cs="Arial"/>
                          <w:bCs/>
                          <w:color w:val="FFAAA6" w:themeColor="accent5" w:themeTint="66"/>
                          <w:spacing w:val="15"/>
                          <w:sz w:val="36"/>
                          <w:szCs w:val="36"/>
                          <w:lang w:val="de-DE"/>
                        </w:rPr>
                      </w:pPr>
                    </w:p>
                    <w:p w:rsidR="009277ED" w:rsidRPr="00386214" w:rsidRDefault="009277ED" w:rsidP="009277ED">
                      <w:pPr>
                        <w:jc w:val="center"/>
                        <w:textAlignment w:val="baseline"/>
                        <w:outlineLvl w:val="1"/>
                        <w:rPr>
                          <w:rFonts w:ascii="Nexa Book" w:hAnsi="Nexa Book" w:cs="Arial"/>
                          <w:bCs/>
                          <w:color w:val="FFAAA6" w:themeColor="accent5" w:themeTint="66"/>
                          <w:spacing w:val="15"/>
                          <w:lang w:val="de-DE"/>
                        </w:rPr>
                      </w:pPr>
                      <w:r w:rsidRPr="00386214">
                        <w:rPr>
                          <w:rFonts w:ascii="Nexa Book" w:hAnsi="Nexa Book" w:cs="Arial"/>
                          <w:bCs/>
                          <w:color w:val="FFAAA6" w:themeColor="accent5" w:themeTint="66"/>
                          <w:spacing w:val="15"/>
                          <w:lang w:val="de-DE"/>
                        </w:rPr>
                        <w:t>WACHSEN</w:t>
                      </w:r>
                    </w:p>
                    <w:p w:rsidR="009277ED" w:rsidRPr="00386214" w:rsidRDefault="009277ED" w:rsidP="009277ED">
                      <w:pPr>
                        <w:widowControl w:val="0"/>
                        <w:autoSpaceDE w:val="0"/>
                        <w:autoSpaceDN w:val="0"/>
                        <w:adjustRightInd w:val="0"/>
                        <w:spacing w:after="240"/>
                        <w:ind w:firstLine="720"/>
                        <w:jc w:val="both"/>
                        <w:rPr>
                          <w:rFonts w:ascii="Nexa Book" w:hAnsi="Nexa Book" w:cs="Times"/>
                          <w:color w:val="FFFFFF" w:themeColor="background1"/>
                          <w:lang w:val="de-DE"/>
                        </w:rPr>
                      </w:pPr>
                      <w:r w:rsidRPr="00386214">
                        <w:rPr>
                          <w:rFonts w:ascii="Nexa Book" w:hAnsi="Nexa Book" w:cs="Times"/>
                          <w:b/>
                          <w:color w:val="FFFFFF" w:themeColor="background1"/>
                          <w:lang w:val="de-DE"/>
                        </w:rPr>
                        <w:t>Stell dir eine Kirche vor,</w:t>
                      </w:r>
                      <w:r>
                        <w:rPr>
                          <w:rFonts w:ascii="Nexa Book" w:hAnsi="Nexa Book" w:cs="Times"/>
                          <w:color w:val="FFFFFF" w:themeColor="background1"/>
                          <w:lang w:val="de-DE"/>
                        </w:rPr>
                        <w:t xml:space="preserve"> in der </w:t>
                      </w:r>
                      <w:r w:rsidRPr="00386214">
                        <w:rPr>
                          <w:rFonts w:ascii="Nexa Book" w:hAnsi="Nexa Book" w:cs="Times"/>
                          <w:color w:val="FFFFFF" w:themeColor="background1"/>
                          <w:lang w:val="de-DE"/>
                        </w:rPr>
                        <w:t xml:space="preserve">das Wachstum der Persönlichkeit und den Fähigkeiten unterstützt und gefördert wird. Wir </w:t>
                      </w:r>
                      <w:r w:rsidR="003139E5">
                        <w:rPr>
                          <w:rFonts w:ascii="Nexa Book" w:hAnsi="Nexa Book" w:cs="Times"/>
                          <w:color w:val="FFFFFF" w:themeColor="background1"/>
                          <w:lang w:val="de-DE"/>
                        </w:rPr>
                        <w:t>verstehen</w:t>
                      </w:r>
                      <w:r w:rsidRPr="00386214">
                        <w:rPr>
                          <w:rFonts w:ascii="Nexa Book" w:hAnsi="Nexa Book" w:cs="Times"/>
                          <w:color w:val="FFFFFF" w:themeColor="background1"/>
                          <w:lang w:val="de-DE"/>
                        </w:rPr>
                        <w:t xml:space="preserve"> </w:t>
                      </w:r>
                      <w:r>
                        <w:rPr>
                          <w:rFonts w:ascii="Nexa Book" w:hAnsi="Nexa Book" w:cs="Times"/>
                          <w:color w:val="FFFFFF" w:themeColor="background1"/>
                          <w:lang w:val="de-DE"/>
                        </w:rPr>
                        <w:t xml:space="preserve">Wachstum als einen Prozess. Wir sind </w:t>
                      </w:r>
                      <w:r w:rsidRPr="00386214">
                        <w:rPr>
                          <w:rFonts w:ascii="Nexa Book" w:hAnsi="Nexa Book" w:cs="Times"/>
                          <w:color w:val="FFFFFF" w:themeColor="background1"/>
                          <w:lang w:val="de-DE"/>
                        </w:rPr>
                        <w:t>eine Kirche, die miteinander auf ein Ziel hinwächst. (Epheser 4,11-16)</w:t>
                      </w:r>
                    </w:p>
                    <w:p w:rsidR="009277ED" w:rsidRPr="00386214" w:rsidRDefault="009277ED" w:rsidP="009277ED">
                      <w:pPr>
                        <w:jc w:val="center"/>
                        <w:rPr>
                          <w:rFonts w:ascii="Nexa Book" w:hAnsi="Nexa Book"/>
                          <w:color w:val="FFFFFF" w:themeColor="background1"/>
                          <w:lang w:val="de-DE"/>
                        </w:rPr>
                      </w:pPr>
                    </w:p>
                    <w:p w:rsidR="009277ED" w:rsidRDefault="009277ED" w:rsidP="00386214">
                      <w:pPr>
                        <w:jc w:val="center"/>
                        <w:textAlignment w:val="baseline"/>
                        <w:outlineLvl w:val="1"/>
                        <w:rPr>
                          <w:rFonts w:ascii="Nexa Book" w:hAnsi="Nexa Book" w:cs="Arial"/>
                          <w:bCs/>
                          <w:color w:val="FFAAA6" w:themeColor="accent5" w:themeTint="66"/>
                          <w:spacing w:val="15"/>
                          <w:lang w:val="de-DE"/>
                        </w:rPr>
                      </w:pPr>
                    </w:p>
                    <w:p w:rsidR="009277ED" w:rsidRDefault="009277ED" w:rsidP="00386214">
                      <w:pPr>
                        <w:jc w:val="center"/>
                        <w:textAlignment w:val="baseline"/>
                        <w:outlineLvl w:val="1"/>
                        <w:rPr>
                          <w:rFonts w:ascii="Nexa Book" w:hAnsi="Nexa Book" w:cs="Arial"/>
                          <w:bCs/>
                          <w:color w:val="FFAAA6" w:themeColor="accent5" w:themeTint="66"/>
                          <w:spacing w:val="15"/>
                          <w:lang w:val="de-DE"/>
                        </w:rPr>
                      </w:pPr>
                    </w:p>
                    <w:p w:rsidR="00386214" w:rsidRDefault="009277ED" w:rsidP="00386214">
                      <w:pPr>
                        <w:jc w:val="center"/>
                        <w:textAlignment w:val="baseline"/>
                        <w:outlineLvl w:val="1"/>
                        <w:rPr>
                          <w:rFonts w:ascii="Nexa Book" w:hAnsi="Nexa Book" w:cs="Arial"/>
                          <w:bCs/>
                          <w:color w:val="FFAAA6" w:themeColor="accent5" w:themeTint="66"/>
                          <w:spacing w:val="15"/>
                          <w:lang w:val="de-DE"/>
                        </w:rPr>
                      </w:pPr>
                      <w:r>
                        <w:rPr>
                          <w:rFonts w:ascii="Nexa Book" w:hAnsi="Nexa Book" w:cs="Arial"/>
                          <w:bCs/>
                          <w:color w:val="FFAAA6" w:themeColor="accent5" w:themeTint="66"/>
                          <w:spacing w:val="15"/>
                          <w:lang w:val="de-DE"/>
                        </w:rPr>
                        <w:t xml:space="preserve">GOTT </w:t>
                      </w:r>
                      <w:r w:rsidR="00386214" w:rsidRPr="00386214">
                        <w:rPr>
                          <w:rFonts w:ascii="Nexa Book" w:hAnsi="Nexa Book" w:cs="Arial"/>
                          <w:bCs/>
                          <w:color w:val="FFAAA6" w:themeColor="accent5" w:themeTint="66"/>
                          <w:spacing w:val="15"/>
                          <w:lang w:val="de-DE"/>
                        </w:rPr>
                        <w:t>BEGEGNEN.</w:t>
                      </w:r>
                    </w:p>
                    <w:p w:rsidR="00513A43" w:rsidRPr="00092D47" w:rsidRDefault="00513A43" w:rsidP="00513A43">
                      <w:pPr>
                        <w:widowControl w:val="0"/>
                        <w:autoSpaceDE w:val="0"/>
                        <w:autoSpaceDN w:val="0"/>
                        <w:adjustRightInd w:val="0"/>
                        <w:spacing w:after="240"/>
                        <w:ind w:firstLine="720"/>
                        <w:jc w:val="both"/>
                        <w:rPr>
                          <w:rFonts w:ascii="Nexa Book" w:hAnsi="Nexa Book" w:cs="Times"/>
                          <w:color w:val="FFFFFF" w:themeColor="background1"/>
                          <w:lang w:val="de-DE"/>
                        </w:rPr>
                      </w:pPr>
                      <w:r w:rsidRPr="00107386">
                        <w:rPr>
                          <w:rFonts w:ascii="Nexa Book" w:hAnsi="Nexa Book" w:cs="Times"/>
                          <w:b/>
                          <w:color w:val="FFFFFF" w:themeColor="background1"/>
                          <w:lang w:val="de-DE"/>
                        </w:rPr>
                        <w:t>Stell dir eine Kirche vor,</w:t>
                      </w:r>
                      <w:r w:rsidRPr="00107386">
                        <w:rPr>
                          <w:rFonts w:ascii="Nexa Book" w:hAnsi="Nexa Book" w:cs="Times"/>
                          <w:color w:val="FFFFFF" w:themeColor="background1"/>
                          <w:lang w:val="de-DE"/>
                        </w:rPr>
                        <w:t xml:space="preserve"> die daran glaubt, dass eine Begegnung mit Gott alles verändern kann. Gottes Gegenwart ist konkret erfahrbar. </w:t>
                      </w:r>
                      <w:r>
                        <w:rPr>
                          <w:rFonts w:ascii="Nexa Book" w:hAnsi="Nexa Book" w:cs="Times"/>
                          <w:color w:val="FFFFFF" w:themeColor="background1"/>
                          <w:lang w:val="de-DE"/>
                        </w:rPr>
                        <w:t>Wir sehen eine Kirche, in der Menschen- Gott kennen lernen und ihm leidenschaftlich nachfolgen.</w:t>
                      </w:r>
                    </w:p>
                    <w:p w:rsidR="00386214" w:rsidRPr="00386214" w:rsidRDefault="00386214" w:rsidP="00386214">
                      <w:pPr>
                        <w:jc w:val="both"/>
                        <w:textAlignment w:val="baseline"/>
                        <w:rPr>
                          <w:rFonts w:ascii="Nexa Book" w:hAnsi="Nexa Book" w:cs="Arial"/>
                          <w:color w:val="FFFFFF" w:themeColor="background1"/>
                          <w:lang w:val="de-DE"/>
                        </w:rPr>
                      </w:pPr>
                    </w:p>
                    <w:p w:rsidR="00386214" w:rsidRPr="00386214" w:rsidRDefault="00386214" w:rsidP="00386214">
                      <w:pPr>
                        <w:jc w:val="both"/>
                        <w:textAlignment w:val="baseline"/>
                        <w:outlineLvl w:val="1"/>
                        <w:rPr>
                          <w:rFonts w:ascii="Nexa Book" w:hAnsi="Nexa Book" w:cs="Arial"/>
                          <w:bCs/>
                          <w:color w:val="FFFFFF" w:themeColor="background1"/>
                          <w:spacing w:val="15"/>
                          <w:lang w:val="de-DE"/>
                        </w:rPr>
                      </w:pPr>
                    </w:p>
                    <w:p w:rsidR="00386214" w:rsidRPr="00386214" w:rsidRDefault="00386214" w:rsidP="00386214">
                      <w:pPr>
                        <w:jc w:val="center"/>
                        <w:textAlignment w:val="baseline"/>
                        <w:outlineLvl w:val="1"/>
                        <w:rPr>
                          <w:rFonts w:ascii="Nexa Book" w:hAnsi="Nexa Book" w:cs="Arial"/>
                          <w:bCs/>
                          <w:color w:val="FFFFFF" w:themeColor="background1"/>
                          <w:spacing w:val="15"/>
                          <w:lang w:val="de-DE"/>
                        </w:rPr>
                      </w:pPr>
                    </w:p>
                    <w:p w:rsidR="007A74D3" w:rsidRPr="00386214" w:rsidRDefault="007A74D3" w:rsidP="007A74D3">
                      <w:pPr>
                        <w:jc w:val="center"/>
                        <w:textAlignment w:val="baseline"/>
                        <w:outlineLvl w:val="1"/>
                        <w:rPr>
                          <w:rFonts w:ascii="Nexa Book" w:hAnsi="Nexa Book" w:cs="Arial"/>
                          <w:bCs/>
                          <w:color w:val="FFAAA6" w:themeColor="accent5" w:themeTint="66"/>
                          <w:spacing w:val="15"/>
                          <w:lang w:val="de-DE"/>
                        </w:rPr>
                      </w:pPr>
                      <w:r w:rsidRPr="00386214">
                        <w:rPr>
                          <w:rFonts w:ascii="Nexa Book" w:hAnsi="Nexa Book" w:cs="Arial"/>
                          <w:bCs/>
                          <w:color w:val="FFAAA6" w:themeColor="accent5" w:themeTint="66"/>
                          <w:spacing w:val="15"/>
                          <w:lang w:val="de-DE"/>
                        </w:rPr>
                        <w:t>GEMEINSAM</w:t>
                      </w:r>
                    </w:p>
                    <w:p w:rsidR="00513A43" w:rsidRDefault="00513A43" w:rsidP="00513A43">
                      <w:pPr>
                        <w:widowControl w:val="0"/>
                        <w:autoSpaceDE w:val="0"/>
                        <w:autoSpaceDN w:val="0"/>
                        <w:adjustRightInd w:val="0"/>
                        <w:spacing w:after="240"/>
                        <w:ind w:firstLine="720"/>
                        <w:jc w:val="both"/>
                        <w:rPr>
                          <w:rFonts w:ascii="Nexa Book" w:hAnsi="Nexa Book" w:cs="Times"/>
                          <w:color w:val="FFFFFF" w:themeColor="background1"/>
                          <w:lang w:val="de-DE"/>
                        </w:rPr>
                      </w:pPr>
                      <w:r w:rsidRPr="00107386">
                        <w:rPr>
                          <w:rFonts w:ascii="Nexa Book" w:hAnsi="Nexa Book" w:cs="Times"/>
                          <w:b/>
                          <w:color w:val="FFFFFF" w:themeColor="background1"/>
                          <w:lang w:val="de-DE"/>
                        </w:rPr>
                        <w:t>Stell dir eine Kirche vor,</w:t>
                      </w:r>
                      <w:r w:rsidRPr="00107386">
                        <w:rPr>
                          <w:rFonts w:ascii="Nexa Book" w:hAnsi="Nexa Book" w:cs="Times"/>
                          <w:color w:val="FFFFFF" w:themeColor="background1"/>
                          <w:lang w:val="de-DE"/>
                        </w:rPr>
                        <w:t xml:space="preserve"> die davon überzeugt ist, dass </w:t>
                      </w:r>
                      <w:r>
                        <w:rPr>
                          <w:rFonts w:ascii="Nexa Book" w:hAnsi="Nexa Book" w:cs="Times"/>
                          <w:color w:val="FFFFFF" w:themeColor="background1"/>
                          <w:lang w:val="de-DE"/>
                        </w:rPr>
                        <w:t xml:space="preserve">Glaube und Nachfolge im Kontext von </w:t>
                      </w:r>
                      <w:r w:rsidRPr="00107386">
                        <w:rPr>
                          <w:rFonts w:ascii="Nexa Book" w:hAnsi="Nexa Book" w:cs="Times"/>
                          <w:color w:val="FFFFFF" w:themeColor="background1"/>
                          <w:lang w:val="de-DE"/>
                        </w:rPr>
                        <w:t>gesunde</w:t>
                      </w:r>
                      <w:r>
                        <w:rPr>
                          <w:rFonts w:ascii="Nexa Book" w:hAnsi="Nexa Book" w:cs="Times"/>
                          <w:color w:val="FFFFFF" w:themeColor="background1"/>
                          <w:lang w:val="de-DE"/>
                        </w:rPr>
                        <w:t>n und tragenden Beziehungen stattfinde</w:t>
                      </w:r>
                      <w:r w:rsidR="009277ED">
                        <w:rPr>
                          <w:rFonts w:ascii="Nexa Book" w:hAnsi="Nexa Book" w:cs="Times"/>
                          <w:color w:val="FFFFFF" w:themeColor="background1"/>
                          <w:lang w:val="de-DE"/>
                        </w:rPr>
                        <w:t>n sollte. Die Qualität unserer Gemeinschaft macht die Botschaft von Jesus glaubwürdig (Johannes 17).</w:t>
                      </w:r>
                    </w:p>
                    <w:p w:rsidR="00513A43" w:rsidRDefault="00513A43" w:rsidP="00386214">
                      <w:pPr>
                        <w:jc w:val="center"/>
                        <w:textAlignment w:val="baseline"/>
                        <w:outlineLvl w:val="1"/>
                        <w:rPr>
                          <w:rFonts w:ascii="Nexa Book" w:hAnsi="Nexa Book" w:cs="Arial"/>
                          <w:bCs/>
                          <w:color w:val="FFAAA6" w:themeColor="accent5" w:themeTint="66"/>
                          <w:spacing w:val="15"/>
                          <w:lang w:val="de-DE"/>
                        </w:rPr>
                      </w:pPr>
                    </w:p>
                    <w:p w:rsidR="00513A43" w:rsidRDefault="00513A43" w:rsidP="00386214">
                      <w:pPr>
                        <w:jc w:val="center"/>
                        <w:textAlignment w:val="baseline"/>
                        <w:outlineLvl w:val="1"/>
                        <w:rPr>
                          <w:rFonts w:ascii="Nexa Book" w:hAnsi="Nexa Book" w:cs="Arial"/>
                          <w:bCs/>
                          <w:color w:val="FFAAA6" w:themeColor="accent5" w:themeTint="66"/>
                          <w:spacing w:val="15"/>
                          <w:lang w:val="de-DE"/>
                        </w:rPr>
                      </w:pPr>
                    </w:p>
                    <w:p w:rsidR="00386214" w:rsidRDefault="00386214" w:rsidP="00386214">
                      <w:pPr>
                        <w:jc w:val="center"/>
                        <w:textAlignment w:val="baseline"/>
                        <w:outlineLvl w:val="1"/>
                        <w:rPr>
                          <w:rFonts w:ascii="Nexa Book" w:hAnsi="Nexa Book" w:cs="Arial"/>
                          <w:bCs/>
                          <w:color w:val="FFAAA6" w:themeColor="accent5" w:themeTint="66"/>
                          <w:spacing w:val="15"/>
                          <w:lang w:val="de-DE"/>
                        </w:rPr>
                      </w:pPr>
                      <w:r w:rsidRPr="00386214">
                        <w:rPr>
                          <w:rFonts w:ascii="Nexa Book" w:hAnsi="Nexa Book" w:cs="Arial"/>
                          <w:bCs/>
                          <w:color w:val="FFAAA6" w:themeColor="accent5" w:themeTint="66"/>
                          <w:spacing w:val="15"/>
                          <w:lang w:val="de-DE"/>
                        </w:rPr>
                        <w:t xml:space="preserve">BEWEGEN </w:t>
                      </w:r>
                    </w:p>
                    <w:p w:rsidR="00513A43" w:rsidRPr="009277ED" w:rsidRDefault="00513A43" w:rsidP="00513A43">
                      <w:pPr>
                        <w:widowControl w:val="0"/>
                        <w:autoSpaceDE w:val="0"/>
                        <w:autoSpaceDN w:val="0"/>
                        <w:adjustRightInd w:val="0"/>
                        <w:spacing w:after="240"/>
                        <w:ind w:firstLine="720"/>
                        <w:jc w:val="both"/>
                        <w:rPr>
                          <w:rFonts w:ascii="Nexa Book" w:hAnsi="Nexa Book" w:cs="Times"/>
                          <w:color w:val="FFFFFF" w:themeColor="background1"/>
                          <w:u w:val="single"/>
                          <w:lang w:val="de-DE"/>
                        </w:rPr>
                      </w:pPr>
                      <w:r w:rsidRPr="00107386">
                        <w:rPr>
                          <w:rFonts w:ascii="Nexa Book" w:hAnsi="Nexa Book" w:cs="Times"/>
                          <w:b/>
                          <w:color w:val="FFFFFF" w:themeColor="background1"/>
                          <w:lang w:val="de-DE"/>
                        </w:rPr>
                        <w:t>Stell dir eine Kirche vor, in</w:t>
                      </w:r>
                      <w:r w:rsidRPr="00107386">
                        <w:rPr>
                          <w:rFonts w:ascii="Nexa Book" w:hAnsi="Nexa Book" w:cs="Times"/>
                          <w:color w:val="FFFFFF" w:themeColor="background1"/>
                          <w:lang w:val="de-DE"/>
                        </w:rPr>
                        <w:t xml:space="preserve"> der Menschen </w:t>
                      </w:r>
                      <w:r>
                        <w:rPr>
                          <w:rFonts w:ascii="Nexa Book" w:hAnsi="Nexa Book" w:cs="Times"/>
                          <w:color w:val="FFFFFF" w:themeColor="background1"/>
                          <w:lang w:val="de-DE"/>
                        </w:rPr>
                        <w:t xml:space="preserve">dabei unterstützt werden in </w:t>
                      </w:r>
                      <w:r w:rsidRPr="00107386">
                        <w:rPr>
                          <w:rFonts w:ascii="Nexa Book" w:hAnsi="Nexa Book" w:cs="Times"/>
                          <w:color w:val="FFFFFF" w:themeColor="background1"/>
                          <w:lang w:val="de-DE"/>
                        </w:rPr>
                        <w:t>ihr</w:t>
                      </w:r>
                      <w:r>
                        <w:rPr>
                          <w:rFonts w:ascii="Nexa Book" w:hAnsi="Nexa Book" w:cs="Times"/>
                          <w:color w:val="FFFFFF" w:themeColor="background1"/>
                          <w:lang w:val="de-DE"/>
                        </w:rPr>
                        <w:t xml:space="preserve">e eigene Stärke zu </w:t>
                      </w:r>
                      <w:r w:rsidRPr="009277ED">
                        <w:rPr>
                          <w:rFonts w:ascii="Nexa Book" w:hAnsi="Nexa Book" w:cs="Times"/>
                          <w:color w:val="FFFFFF" w:themeColor="background1"/>
                          <w:lang w:val="de-DE"/>
                        </w:rPr>
                        <w:t xml:space="preserve">kommen, </w:t>
                      </w:r>
                      <w:r w:rsidR="009277ED" w:rsidRPr="009277ED">
                        <w:rPr>
                          <w:rFonts w:ascii="Nexa Book" w:hAnsi="Nexa Book" w:cs="Times"/>
                          <w:color w:val="FFFFFF" w:themeColor="background1"/>
                          <w:lang w:val="de-DE"/>
                        </w:rPr>
                        <w:t>damit</w:t>
                      </w:r>
                      <w:r w:rsidRPr="009277ED">
                        <w:rPr>
                          <w:rFonts w:ascii="Nexa Book" w:hAnsi="Nexa Book" w:cs="Times"/>
                          <w:color w:val="FFFFFF" w:themeColor="background1"/>
                          <w:lang w:val="de-DE"/>
                        </w:rPr>
                        <w:t xml:space="preserve"> das Reich Gottes in ihrem persönlichen Umfeld sichtbar w</w:t>
                      </w:r>
                      <w:r w:rsidR="003139E5">
                        <w:rPr>
                          <w:rFonts w:ascii="Nexa Book" w:hAnsi="Nexa Book" w:cs="Times"/>
                          <w:color w:val="FFFFFF" w:themeColor="background1"/>
                          <w:lang w:val="de-DE"/>
                        </w:rPr>
                        <w:t>ird</w:t>
                      </w:r>
                      <w:r w:rsidRPr="009277ED">
                        <w:rPr>
                          <w:rFonts w:ascii="Nexa Book" w:hAnsi="Nexa Book" w:cs="Times"/>
                          <w:color w:val="FFFFFF" w:themeColor="background1"/>
                          <w:lang w:val="de-DE"/>
                        </w:rPr>
                        <w:t xml:space="preserve">. </w:t>
                      </w:r>
                      <w:r w:rsidR="009277ED" w:rsidRPr="009277ED">
                        <w:rPr>
                          <w:rFonts w:ascii="Nexa Book" w:hAnsi="Nexa Book" w:cs="Times"/>
                          <w:color w:val="FFFFFF" w:themeColor="background1"/>
                          <w:lang w:val="de-DE"/>
                        </w:rPr>
                        <w:t xml:space="preserve"> Unser Motto: „Geh nicht zur Kirche, sondern sei die Kirche.“</w:t>
                      </w:r>
                    </w:p>
                    <w:p w:rsidR="009277ED" w:rsidRPr="009277ED" w:rsidRDefault="009277ED" w:rsidP="009277ED">
                      <w:pPr>
                        <w:pStyle w:val="Listenabsatz"/>
                        <w:widowControl w:val="0"/>
                        <w:autoSpaceDE w:val="0"/>
                        <w:autoSpaceDN w:val="0"/>
                        <w:adjustRightInd w:val="0"/>
                        <w:spacing w:after="240"/>
                        <w:ind w:left="1080"/>
                        <w:jc w:val="both"/>
                        <w:rPr>
                          <w:rFonts w:ascii="Nexa Book" w:hAnsi="Nexa Book" w:cs="Times"/>
                          <w:color w:val="FFFFFF" w:themeColor="background1"/>
                          <w:u w:val="single"/>
                        </w:rPr>
                      </w:pPr>
                      <w:r w:rsidRPr="009277ED">
                        <w:rPr>
                          <w:rFonts w:ascii="Nexa Book" w:hAnsi="Nexa Book" w:cs="Times"/>
                          <w:color w:val="FFFFFF" w:themeColor="background1"/>
                          <w:u w:val="single"/>
                        </w:rPr>
                        <w:t>Die 3 Felder unserer Berufung</w:t>
                      </w:r>
                    </w:p>
                    <w:p w:rsidR="00513A43" w:rsidRPr="00513A43" w:rsidRDefault="00513A43" w:rsidP="00513A43">
                      <w:pPr>
                        <w:pStyle w:val="Listenabsatz"/>
                        <w:widowControl w:val="0"/>
                        <w:numPr>
                          <w:ilvl w:val="0"/>
                          <w:numId w:val="10"/>
                        </w:numPr>
                        <w:autoSpaceDE w:val="0"/>
                        <w:autoSpaceDN w:val="0"/>
                        <w:adjustRightInd w:val="0"/>
                        <w:spacing w:after="240"/>
                        <w:jc w:val="both"/>
                        <w:rPr>
                          <w:rFonts w:ascii="Nexa Book" w:hAnsi="Nexa Book" w:cs="Times"/>
                          <w:color w:val="FFFFFF" w:themeColor="background1"/>
                        </w:rPr>
                      </w:pPr>
                      <w:r w:rsidRPr="00513A43">
                        <w:rPr>
                          <w:rFonts w:ascii="Nexa Book" w:hAnsi="Nexa Book" w:cs="Times"/>
                          <w:color w:val="FFFFFF" w:themeColor="background1"/>
                        </w:rPr>
                        <w:t xml:space="preserve">Entdecke Gottes Perspektive in deiner persönlichen </w:t>
                      </w:r>
                      <w:r w:rsidR="00BE0239">
                        <w:rPr>
                          <w:rFonts w:ascii="Nexa Book" w:hAnsi="Nexa Book" w:cs="Times"/>
                          <w:color w:val="FFFFFF" w:themeColor="background1"/>
                        </w:rPr>
                        <w:t>Lebensg</w:t>
                      </w:r>
                      <w:r w:rsidRPr="00513A43">
                        <w:rPr>
                          <w:rFonts w:ascii="Nexa Book" w:hAnsi="Nexa Book" w:cs="Times"/>
                          <w:color w:val="FFFFFF" w:themeColor="background1"/>
                        </w:rPr>
                        <w:t xml:space="preserve">eschichte </w:t>
                      </w:r>
                    </w:p>
                    <w:p w:rsidR="00513A43" w:rsidRDefault="00513A43" w:rsidP="00513A43">
                      <w:pPr>
                        <w:pStyle w:val="Listenabsatz"/>
                        <w:widowControl w:val="0"/>
                        <w:numPr>
                          <w:ilvl w:val="0"/>
                          <w:numId w:val="10"/>
                        </w:numPr>
                        <w:autoSpaceDE w:val="0"/>
                        <w:autoSpaceDN w:val="0"/>
                        <w:adjustRightInd w:val="0"/>
                        <w:spacing w:after="240"/>
                        <w:jc w:val="both"/>
                        <w:rPr>
                          <w:rFonts w:ascii="Nexa Book" w:hAnsi="Nexa Book" w:cs="Times"/>
                          <w:color w:val="FFFFFF" w:themeColor="background1"/>
                        </w:rPr>
                      </w:pPr>
                      <w:r>
                        <w:rPr>
                          <w:rFonts w:ascii="Nexa Book" w:hAnsi="Nexa Book" w:cs="Times"/>
                          <w:color w:val="FFFFFF" w:themeColor="background1"/>
                        </w:rPr>
                        <w:t>Entdecke deine Fähigkeiten und Gaben</w:t>
                      </w:r>
                    </w:p>
                    <w:p w:rsidR="00BE0239" w:rsidRPr="00513A43" w:rsidRDefault="00BE0239" w:rsidP="00513A43">
                      <w:pPr>
                        <w:pStyle w:val="Listenabsatz"/>
                        <w:widowControl w:val="0"/>
                        <w:numPr>
                          <w:ilvl w:val="0"/>
                          <w:numId w:val="10"/>
                        </w:numPr>
                        <w:autoSpaceDE w:val="0"/>
                        <w:autoSpaceDN w:val="0"/>
                        <w:adjustRightInd w:val="0"/>
                        <w:spacing w:after="240"/>
                        <w:jc w:val="both"/>
                        <w:rPr>
                          <w:rFonts w:ascii="Nexa Book" w:hAnsi="Nexa Book" w:cs="Times"/>
                          <w:color w:val="FFFFFF" w:themeColor="background1"/>
                        </w:rPr>
                      </w:pPr>
                      <w:r>
                        <w:rPr>
                          <w:rFonts w:ascii="Nexa Book" w:hAnsi="Nexa Book" w:cs="Times"/>
                          <w:color w:val="FFFFFF" w:themeColor="background1"/>
                        </w:rPr>
                        <w:t>Entdecke</w:t>
                      </w:r>
                      <w:r w:rsidR="003139E5">
                        <w:rPr>
                          <w:rFonts w:ascii="Nexa Book" w:hAnsi="Nexa Book" w:cs="Times"/>
                          <w:color w:val="FFFFFF" w:themeColor="background1"/>
                        </w:rPr>
                        <w:t>,</w:t>
                      </w:r>
                      <w:r>
                        <w:rPr>
                          <w:rFonts w:ascii="Nexa Book" w:hAnsi="Nexa Book" w:cs="Times"/>
                          <w:color w:val="FFFFFF" w:themeColor="background1"/>
                        </w:rPr>
                        <w:t xml:space="preserve"> wie du sinnvoll deine Lebenszeit einsetzen kannst</w:t>
                      </w:r>
                    </w:p>
                    <w:p w:rsidR="00513A43" w:rsidRDefault="00513A43" w:rsidP="00386214">
                      <w:pPr>
                        <w:jc w:val="center"/>
                        <w:textAlignment w:val="baseline"/>
                        <w:outlineLvl w:val="1"/>
                        <w:rPr>
                          <w:rFonts w:ascii="Nexa Book" w:hAnsi="Nexa Book" w:cs="Arial"/>
                          <w:bCs/>
                          <w:color w:val="FFAAA6" w:themeColor="accent5" w:themeTint="66"/>
                          <w:spacing w:val="15"/>
                          <w:lang w:val="de-DE"/>
                        </w:rPr>
                      </w:pPr>
                    </w:p>
                    <w:p w:rsidR="00513A43" w:rsidRDefault="00513A43" w:rsidP="00386214">
                      <w:pPr>
                        <w:jc w:val="center"/>
                        <w:textAlignment w:val="baseline"/>
                        <w:outlineLvl w:val="1"/>
                        <w:rPr>
                          <w:rFonts w:ascii="Nexa Book" w:hAnsi="Nexa Book" w:cs="Arial"/>
                          <w:bCs/>
                          <w:color w:val="FFAAA6" w:themeColor="accent5" w:themeTint="66"/>
                          <w:spacing w:val="15"/>
                          <w:lang w:val="de-DE"/>
                        </w:rPr>
                      </w:pPr>
                    </w:p>
                    <w:p w:rsidR="00513A43" w:rsidRPr="00386214" w:rsidRDefault="00513A43" w:rsidP="00386214">
                      <w:pPr>
                        <w:jc w:val="center"/>
                        <w:textAlignment w:val="baseline"/>
                        <w:outlineLvl w:val="1"/>
                        <w:rPr>
                          <w:rFonts w:ascii="Nexa Book" w:hAnsi="Nexa Book" w:cs="Arial"/>
                          <w:bCs/>
                          <w:color w:val="FFAAA6" w:themeColor="accent5" w:themeTint="66"/>
                          <w:spacing w:val="15"/>
                          <w:lang w:val="de-DE"/>
                        </w:rPr>
                      </w:pPr>
                    </w:p>
                  </w:txbxContent>
                </v:textbox>
                <w10:wrap anchorx="page" anchory="page"/>
              </v:rect>
            </w:pict>
          </mc:Fallback>
        </mc:AlternateContent>
      </w:r>
      <w:r w:rsidR="00F46BEA">
        <w:rPr>
          <w:noProof/>
          <w:lang w:val="en-US"/>
        </w:rPr>
        <mc:AlternateContent>
          <mc:Choice Requires="wps">
            <w:drawing>
              <wp:anchor distT="152400" distB="152400" distL="152400" distR="152400" simplePos="0" relativeHeight="251638272" behindDoc="0" locked="0" layoutInCell="1" allowOverlap="1" wp14:anchorId="290EEC97" wp14:editId="3C971A86">
                <wp:simplePos x="0" y="0"/>
                <wp:positionH relativeFrom="page">
                  <wp:posOffset>3251043</wp:posOffset>
                </wp:positionH>
                <wp:positionV relativeFrom="page">
                  <wp:posOffset>9777601</wp:posOffset>
                </wp:positionV>
                <wp:extent cx="1113021" cy="295623"/>
                <wp:effectExtent l="0" t="0" r="0" b="0"/>
                <wp:wrapThrough wrapText="bothSides" distL="152400" distR="152400">
                  <wp:wrapPolygon edited="1">
                    <wp:start x="0" y="0"/>
                    <wp:lineTo x="0" y="21604"/>
                    <wp:lineTo x="21596" y="21604"/>
                    <wp:lineTo x="21596" y="0"/>
                    <wp:lineTo x="0" y="0"/>
                  </wp:wrapPolygon>
                </wp:wrapThrough>
                <wp:docPr id="1073741848" name="officeArt object"/>
                <wp:cNvGraphicFramePr/>
                <a:graphic xmlns:a="http://schemas.openxmlformats.org/drawingml/2006/main">
                  <a:graphicData uri="http://schemas.microsoft.com/office/word/2010/wordprocessingShape">
                    <wps:wsp>
                      <wps:cNvSpPr/>
                      <wps:spPr>
                        <a:xfrm>
                          <a:off x="0" y="0"/>
                          <a:ext cx="1113021" cy="295623"/>
                        </a:xfrm>
                        <a:prstGeom prst="rect">
                          <a:avLst/>
                        </a:prstGeom>
                        <a:noFill/>
                        <a:ln w="12700" cap="flat">
                          <a:noFill/>
                          <a:miter lim="400000"/>
                        </a:ln>
                        <a:effectLst/>
                      </wps:spPr>
                      <wps:txbx>
                        <w:txbxContent>
                          <w:p w:rsidR="009322A7" w:rsidRDefault="00941BA0">
                            <w:pPr>
                              <w:pStyle w:val="Body"/>
                              <w:jc w:val="center"/>
                            </w:pPr>
                            <w:r>
                              <w:rPr>
                                <w:rFonts w:ascii="Avenir Next"/>
                                <w:i/>
                                <w:iCs/>
                                <w:color w:val="FEFFFF"/>
                                <w:lang w:val="en-US"/>
                              </w:rPr>
                              <w:t>-</w:t>
                            </w:r>
                            <w:proofErr w:type="spellStart"/>
                            <w:r w:rsidR="00386214">
                              <w:rPr>
                                <w:rFonts w:ascii="Avenir Next"/>
                                <w:i/>
                                <w:iCs/>
                                <w:color w:val="FEFFFF"/>
                                <w:lang w:val="en-US"/>
                              </w:rPr>
                              <w:t>Seite</w:t>
                            </w:r>
                            <w:proofErr w:type="spellEnd"/>
                            <w:r>
                              <w:rPr>
                                <w:rFonts w:ascii="Avenir Next"/>
                                <w:i/>
                                <w:iCs/>
                                <w:color w:val="FEFFFF"/>
                                <w:lang w:val="en-US"/>
                              </w:rPr>
                              <w:t xml:space="preserve"> 3-</w:t>
                            </w:r>
                          </w:p>
                        </w:txbxContent>
                      </wps:txbx>
                      <wps:bodyPr wrap="square" lIns="0" tIns="0" rIns="0" bIns="0" numCol="1" anchor="ctr">
                        <a:noAutofit/>
                      </wps:bodyPr>
                    </wps:wsp>
                  </a:graphicData>
                </a:graphic>
              </wp:anchor>
            </w:drawing>
          </mc:Choice>
          <mc:Fallback>
            <w:pict>
              <v:rect w14:anchorId="290EEC97" id="_x0000_s1034" style="position:absolute;margin-left:256pt;margin-top:769.9pt;width:87.65pt;height:23.3pt;z-index:251638272;visibility:visible;mso-wrap-style:square;mso-wrap-distance-left:12pt;mso-wrap-distance-top:12pt;mso-wrap-distance-right:12pt;mso-wrap-distance-bottom:12pt;mso-position-horizontal:absolute;mso-position-horizontal-relative:page;mso-position-vertical:absolute;mso-position-vertical-relative:page;v-text-anchor:middle" wrapcoords="-12 -46 -12 21511 21571 21511 21571 -46 -12 -4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" filled="f" stroked="f" strokeweight="1pt">
                <v:stroke miterlimit="4"/>
                <v:textbox inset="0,0,0,0">
                  <w:txbxContent>
                    <w:p w:rsidR="009322A7" w:rsidRDefault="00941BA0">
                      <w:pPr>
                        <w:pStyle w:val="Body"/>
                        <w:jc w:val="center"/>
                      </w:pPr>
                      <w:r>
                        <w:rPr>
                          <w:rFonts w:ascii="Avenir Next"/>
                          <w:i/>
                          <w:iCs/>
                          <w:color w:val="FEFFFF"/>
                          <w:lang w:val="en-US"/>
                        </w:rPr>
                        <w:t>-</w:t>
                      </w:r>
                      <w:proofErr w:type="spellStart"/>
                      <w:r w:rsidR="00386214">
                        <w:rPr>
                          <w:rFonts w:ascii="Avenir Next"/>
                          <w:i/>
                          <w:iCs/>
                          <w:color w:val="FEFFFF"/>
                          <w:lang w:val="en-US"/>
                        </w:rPr>
                        <w:t>Seite</w:t>
                      </w:r>
                      <w:proofErr w:type="spellEnd"/>
                      <w:r>
                        <w:rPr>
                          <w:rFonts w:ascii="Avenir Next"/>
                          <w:i/>
                          <w:iCs/>
                          <w:color w:val="FEFFFF"/>
                          <w:lang w:val="en-US"/>
                        </w:rPr>
                        <w:t xml:space="preserve"> 3-</w:t>
                      </w:r>
                    </w:p>
                  </w:txbxContent>
                </v:textbox>
                <w10:wrap type="through" anchorx="page" anchory="page"/>
              </v:rect>
            </w:pict>
          </mc:Fallback>
        </mc:AlternateContent>
      </w:r>
    </w:p>
    <w:p w:rsidR="002A3577" w:rsidRDefault="00197018">
      <w:pPr>
        <w:pStyle w:val="Body"/>
        <w:sectPr w:rsidR="002A3577">
          <w:pgSz w:w="11906" w:h="16838"/>
          <w:pgMar w:top="1134" w:right="1134" w:bottom="1134" w:left="1134" w:header="709" w:footer="850" w:gutter="0"/>
          <w:cols w:space="720"/>
        </w:sectPr>
      </w:pPr>
      <w:r>
        <w:rPr>
          <w:noProof/>
          <w:lang w:val="en-US"/>
        </w:rPr>
        <w:lastRenderedPageBreak/>
        <mc:AlternateContent>
          <mc:Choice Requires="wps">
            <w:drawing>
              <wp:anchor distT="152400" distB="152400" distL="152400" distR="152400" simplePos="0" relativeHeight="251701760" behindDoc="0" locked="0" layoutInCell="1" allowOverlap="1" wp14:anchorId="573852FF" wp14:editId="26D4EF75">
                <wp:simplePos x="0" y="0"/>
                <wp:positionH relativeFrom="page">
                  <wp:posOffset>592709</wp:posOffset>
                </wp:positionH>
                <wp:positionV relativeFrom="page">
                  <wp:posOffset>1154049</wp:posOffset>
                </wp:positionV>
                <wp:extent cx="6498454" cy="10810068"/>
                <wp:effectExtent l="0" t="0" r="0" b="0"/>
                <wp:wrapTopAndBottom distT="152400" distB="152400"/>
                <wp:docPr id="1073741856" name="officeArt object"/>
                <wp:cNvGraphicFramePr/>
                <a:graphic xmlns:a="http://schemas.openxmlformats.org/drawingml/2006/main">
                  <a:graphicData uri="http://schemas.microsoft.com/office/word/2010/wordprocessingShape">
                    <wps:wsp>
                      <wps:cNvSpPr/>
                      <wps:spPr>
                        <a:xfrm>
                          <a:off x="0" y="0"/>
                          <a:ext cx="6498454" cy="10810068"/>
                        </a:xfrm>
                        <a:prstGeom prst="rect">
                          <a:avLst/>
                        </a:prstGeom>
                        <a:noFill/>
                        <a:ln w="12700" cap="flat">
                          <a:noFill/>
                          <a:miter lim="400000"/>
                        </a:ln>
                        <a:effectLst/>
                      </wps:spPr>
                      <wps:txbx>
                        <w:txbxContent>
                          <w:p w:rsidR="00A064D7" w:rsidRPr="00DE65BA" w:rsidRDefault="00A064D7" w:rsidP="00A064D7">
                            <w:pPr>
                              <w:widowControl w:val="0"/>
                              <w:autoSpaceDE w:val="0"/>
                              <w:autoSpaceDN w:val="0"/>
                              <w:adjustRightInd w:val="0"/>
                              <w:spacing w:after="240"/>
                              <w:jc w:val="center"/>
                              <w:rPr>
                                <w:rFonts w:ascii="Nexa Light" w:hAnsi="Nexa Light" w:cs="Times"/>
                                <w:bCs/>
                                <w:color w:val="FF8079" w:themeColor="accent5" w:themeTint="99"/>
                                <w:sz w:val="40"/>
                                <w:szCs w:val="40"/>
                                <w:lang w:val="de-DE"/>
                              </w:rPr>
                            </w:pPr>
                            <w:r>
                              <w:rPr>
                                <w:rFonts w:ascii="Nexa Light" w:hAnsi="Nexa Light" w:cs="Times"/>
                                <w:bCs/>
                                <w:color w:val="FF8079" w:themeColor="accent5" w:themeTint="99"/>
                                <w:sz w:val="40"/>
                                <w:szCs w:val="40"/>
                                <w:lang w:val="de-DE"/>
                              </w:rPr>
                              <w:t>So wollen wir wirksam sein</w:t>
                            </w:r>
                          </w:p>
                          <w:p w:rsidR="00A064D7" w:rsidRDefault="00A064D7" w:rsidP="00F30EF0">
                            <w:pPr>
                              <w:widowControl w:val="0"/>
                              <w:autoSpaceDE w:val="0"/>
                              <w:autoSpaceDN w:val="0"/>
                              <w:adjustRightInd w:val="0"/>
                              <w:jc w:val="center"/>
                              <w:rPr>
                                <w:rFonts w:ascii="Nexa Book" w:hAnsi="Nexa Book" w:cs="Times"/>
                                <w:b/>
                                <w:bCs/>
                                <w:color w:val="FFAAA6" w:themeColor="accent5" w:themeTint="66"/>
                                <w:sz w:val="28"/>
                                <w:szCs w:val="28"/>
                                <w:lang w:val="de-DE"/>
                              </w:rPr>
                            </w:pPr>
                          </w:p>
                          <w:p w:rsidR="00F30EF0" w:rsidRDefault="00F30EF0" w:rsidP="00F30EF0">
                            <w:pPr>
                              <w:widowControl w:val="0"/>
                              <w:autoSpaceDE w:val="0"/>
                              <w:autoSpaceDN w:val="0"/>
                              <w:adjustRightInd w:val="0"/>
                              <w:jc w:val="center"/>
                              <w:rPr>
                                <w:rFonts w:ascii="Nexa Book" w:hAnsi="Nexa Book" w:cs="Times"/>
                                <w:b/>
                                <w:bCs/>
                                <w:color w:val="FFAAA6" w:themeColor="accent5" w:themeTint="66"/>
                                <w:sz w:val="28"/>
                                <w:szCs w:val="28"/>
                                <w:lang w:val="de-DE"/>
                              </w:rPr>
                            </w:pPr>
                            <w:r w:rsidRPr="007314CA">
                              <w:rPr>
                                <w:rFonts w:ascii="Nexa Book" w:hAnsi="Nexa Book" w:cs="Times"/>
                                <w:b/>
                                <w:bCs/>
                                <w:color w:val="FFAAA6" w:themeColor="accent5" w:themeTint="66"/>
                                <w:sz w:val="28"/>
                                <w:szCs w:val="28"/>
                                <w:lang w:val="de-DE"/>
                              </w:rPr>
                              <w:t>WERTE &amp; KULTUR</w:t>
                            </w:r>
                          </w:p>
                          <w:p w:rsidR="00613602" w:rsidRPr="00613602" w:rsidRDefault="00613602" w:rsidP="00F30EF0">
                            <w:pPr>
                              <w:widowControl w:val="0"/>
                              <w:autoSpaceDE w:val="0"/>
                              <w:autoSpaceDN w:val="0"/>
                              <w:adjustRightInd w:val="0"/>
                              <w:jc w:val="center"/>
                              <w:rPr>
                                <w:rFonts w:ascii="Nexa Book" w:hAnsi="Nexa Book" w:cs="Times"/>
                                <w:b/>
                                <w:bCs/>
                                <w:color w:val="FFFFFF" w:themeColor="background1"/>
                                <w:lang w:val="de-DE"/>
                              </w:rPr>
                            </w:pPr>
                            <w:r w:rsidRPr="00613602">
                              <w:rPr>
                                <w:rFonts w:ascii="Nexa Book" w:hAnsi="Nexa Book" w:cs="Times"/>
                                <w:b/>
                                <w:bCs/>
                                <w:color w:val="FFFFFF" w:themeColor="background1"/>
                                <w:lang w:val="de-DE"/>
                              </w:rPr>
                              <w:t xml:space="preserve">Gelebte Werte prägen eine Kultur. Wir bauen </w:t>
                            </w:r>
                            <w:r w:rsidR="003139E5">
                              <w:rPr>
                                <w:rFonts w:ascii="Nexa Book" w:hAnsi="Nexa Book" w:cs="Times"/>
                                <w:b/>
                                <w:bCs/>
                                <w:color w:val="FFFFFF" w:themeColor="background1"/>
                                <w:lang w:val="de-DE"/>
                              </w:rPr>
                              <w:t>unsere Gemeinde nicht</w:t>
                            </w:r>
                            <w:r w:rsidRPr="00613602">
                              <w:rPr>
                                <w:rFonts w:ascii="Nexa Book" w:hAnsi="Nexa Book" w:cs="Times"/>
                                <w:b/>
                                <w:bCs/>
                                <w:color w:val="FFFFFF" w:themeColor="background1"/>
                                <w:lang w:val="de-DE"/>
                              </w:rPr>
                              <w:t xml:space="preserve"> durch Programme, sondern durch eine veränderte Kultur.</w:t>
                            </w:r>
                          </w:p>
                          <w:p w:rsidR="00A62FB6" w:rsidRPr="00613602" w:rsidRDefault="00A62FB6" w:rsidP="00F30EF0">
                            <w:pPr>
                              <w:widowControl w:val="0"/>
                              <w:autoSpaceDE w:val="0"/>
                              <w:autoSpaceDN w:val="0"/>
                              <w:adjustRightInd w:val="0"/>
                              <w:jc w:val="center"/>
                              <w:rPr>
                                <w:rFonts w:ascii="Nexa Book" w:hAnsi="Nexa Book" w:cs="Times"/>
                                <w:b/>
                                <w:bCs/>
                                <w:color w:val="FFFFFF" w:themeColor="background1"/>
                                <w:u w:val="single"/>
                                <w:lang w:val="de-DE"/>
                              </w:rPr>
                            </w:pPr>
                          </w:p>
                          <w:p w:rsidR="00197018" w:rsidRDefault="00197018" w:rsidP="00877C90">
                            <w:pPr>
                              <w:spacing w:line="276" w:lineRule="auto"/>
                              <w:rPr>
                                <w:rFonts w:ascii="Nexa Book" w:hAnsi="Nexa Book" w:cs="Times"/>
                                <w:b/>
                                <w:bCs/>
                                <w:color w:val="FFAAA6" w:themeColor="accent5" w:themeTint="66"/>
                                <w:u w:val="single"/>
                                <w:lang w:val="de-DE"/>
                              </w:rPr>
                            </w:pPr>
                          </w:p>
                          <w:p w:rsidR="00F30EF0" w:rsidRPr="00966E2B" w:rsidRDefault="00F30EF0" w:rsidP="00197018">
                            <w:pPr>
                              <w:spacing w:line="276" w:lineRule="auto"/>
                              <w:jc w:val="center"/>
                              <w:rPr>
                                <w:rFonts w:ascii="Nexa Book" w:hAnsi="Nexa Book" w:cs="Times"/>
                                <w:b/>
                                <w:bCs/>
                                <w:color w:val="FFAAA6" w:themeColor="accent5" w:themeTint="66"/>
                                <w:u w:val="single"/>
                                <w:lang w:val="de-DE"/>
                              </w:rPr>
                            </w:pPr>
                            <w:r w:rsidRPr="00966E2B">
                              <w:rPr>
                                <w:rFonts w:ascii="Nexa Book" w:hAnsi="Nexa Book" w:cs="Times"/>
                                <w:b/>
                                <w:bCs/>
                                <w:color w:val="FFAAA6" w:themeColor="accent5" w:themeTint="66"/>
                                <w:u w:val="single"/>
                                <w:lang w:val="de-DE"/>
                              </w:rPr>
                              <w:t># Kultur der Erwartung/ Glaubens.</w:t>
                            </w:r>
                          </w:p>
                          <w:p w:rsidR="00F30EF0" w:rsidRDefault="00197018" w:rsidP="00197018">
                            <w:pPr>
                              <w:spacing w:line="276" w:lineRule="auto"/>
                              <w:jc w:val="center"/>
                              <w:rPr>
                                <w:rFonts w:ascii="Nexa Book" w:hAnsi="Nexa Book" w:cs="Times"/>
                                <w:color w:val="FFFFFF" w:themeColor="background1"/>
                                <w:lang w:val="de-DE"/>
                              </w:rPr>
                            </w:pPr>
                            <w:r>
                              <w:rPr>
                                <w:rFonts w:ascii="Nexa Book" w:hAnsi="Nexa Book" w:cs="Times"/>
                                <w:color w:val="FFFFFF" w:themeColor="background1"/>
                                <w:lang w:val="de-DE"/>
                              </w:rPr>
                              <w:t>„</w:t>
                            </w:r>
                            <w:r w:rsidR="00F30EF0" w:rsidRPr="00AB2496">
                              <w:rPr>
                                <w:rFonts w:ascii="Nexa Book" w:hAnsi="Nexa Book" w:cs="Times"/>
                                <w:color w:val="FFFFFF" w:themeColor="background1"/>
                                <w:lang w:val="de-DE"/>
                              </w:rPr>
                              <w:t>Bei Gott sind alle Dinge möglich</w:t>
                            </w:r>
                            <w:r>
                              <w:rPr>
                                <w:rFonts w:ascii="Nexa Book" w:hAnsi="Nexa Book" w:cs="Times"/>
                                <w:color w:val="FFFFFF" w:themeColor="background1"/>
                                <w:lang w:val="de-DE"/>
                              </w:rPr>
                              <w:t>.“</w:t>
                            </w:r>
                          </w:p>
                          <w:p w:rsidR="00197018" w:rsidRDefault="00197018" w:rsidP="00197018">
                            <w:pPr>
                              <w:spacing w:line="276" w:lineRule="auto"/>
                              <w:jc w:val="center"/>
                              <w:rPr>
                                <w:rFonts w:ascii="Nexa Book" w:hAnsi="Nexa Book" w:cs="Times"/>
                                <w:color w:val="FFFFFF" w:themeColor="background1"/>
                                <w:lang w:val="de-DE"/>
                              </w:rPr>
                            </w:pPr>
                            <w:bookmarkStart w:id="0" w:name="_GoBack"/>
                            <w:bookmarkEnd w:id="0"/>
                          </w:p>
                          <w:p w:rsidR="00197018" w:rsidRPr="00AB2496" w:rsidRDefault="00197018" w:rsidP="00197018">
                            <w:pPr>
                              <w:spacing w:line="276" w:lineRule="auto"/>
                              <w:jc w:val="center"/>
                              <w:rPr>
                                <w:rFonts w:ascii="Nexa Book" w:hAnsi="Nexa Book" w:cs="Times"/>
                                <w:color w:val="FFFFFF" w:themeColor="background1"/>
                                <w:lang w:val="de-DE"/>
                              </w:rPr>
                            </w:pPr>
                          </w:p>
                          <w:p w:rsidR="00F30EF0" w:rsidRDefault="00F30EF0" w:rsidP="00197018">
                            <w:pPr>
                              <w:spacing w:line="276" w:lineRule="auto"/>
                              <w:jc w:val="center"/>
                              <w:rPr>
                                <w:rFonts w:ascii="Nexa Book" w:hAnsi="Nexa Book" w:cs="Times"/>
                                <w:b/>
                                <w:bCs/>
                                <w:color w:val="FFAAA6" w:themeColor="accent5" w:themeTint="66"/>
                                <w:u w:val="single"/>
                                <w:lang w:val="de-DE"/>
                              </w:rPr>
                            </w:pPr>
                            <w:r w:rsidRPr="00966E2B">
                              <w:rPr>
                                <w:rFonts w:ascii="Nexa Book" w:hAnsi="Nexa Book" w:cs="Times"/>
                                <w:b/>
                                <w:bCs/>
                                <w:color w:val="FFAAA6" w:themeColor="accent5" w:themeTint="66"/>
                                <w:u w:val="single"/>
                                <w:lang w:val="de-DE"/>
                              </w:rPr>
                              <w:t># Kultur de</w:t>
                            </w:r>
                            <w:r w:rsidR="00197018">
                              <w:rPr>
                                <w:rFonts w:ascii="Nexa Book" w:hAnsi="Nexa Book" w:cs="Times"/>
                                <w:b/>
                                <w:bCs/>
                                <w:color w:val="FFAAA6" w:themeColor="accent5" w:themeTint="66"/>
                                <w:u w:val="single"/>
                                <w:lang w:val="de-DE"/>
                              </w:rPr>
                              <w:t>r Gastfreundschaft</w:t>
                            </w:r>
                          </w:p>
                          <w:p w:rsidR="00197018" w:rsidRPr="00966E2B" w:rsidRDefault="00197018" w:rsidP="00197018">
                            <w:pPr>
                              <w:spacing w:line="276" w:lineRule="auto"/>
                              <w:jc w:val="center"/>
                              <w:rPr>
                                <w:rFonts w:ascii="Nexa Book" w:hAnsi="Nexa Book" w:cs="Times"/>
                                <w:b/>
                                <w:bCs/>
                                <w:color w:val="FFAAA6" w:themeColor="accent5" w:themeTint="66"/>
                                <w:lang w:val="de-DE"/>
                              </w:rPr>
                            </w:pPr>
                            <w:r w:rsidRPr="00197018">
                              <w:rPr>
                                <w:rFonts w:ascii="Nexa Book" w:hAnsi="Nexa Book" w:cs="Times"/>
                                <w:b/>
                                <w:bCs/>
                                <w:color w:val="FFFFFF" w:themeColor="background1"/>
                                <w:lang w:val="de-DE"/>
                              </w:rPr>
                              <w:t>„Genieße es und ermögliche es</w:t>
                            </w:r>
                            <w:r>
                              <w:rPr>
                                <w:rFonts w:ascii="Nexa Book" w:hAnsi="Nexa Book" w:cs="Times"/>
                                <w:b/>
                                <w:bCs/>
                                <w:color w:val="FFFFFF" w:themeColor="background1"/>
                                <w:lang w:val="de-DE"/>
                              </w:rPr>
                              <w:t>.</w:t>
                            </w:r>
                            <w:r w:rsidRPr="00197018">
                              <w:rPr>
                                <w:rFonts w:ascii="Nexa Book" w:hAnsi="Nexa Book" w:cs="Times"/>
                                <w:b/>
                                <w:bCs/>
                                <w:color w:val="FFFFFF" w:themeColor="background1"/>
                                <w:lang w:val="de-DE"/>
                              </w:rPr>
                              <w:t>“</w:t>
                            </w:r>
                          </w:p>
                          <w:p w:rsidR="00F30EF0" w:rsidRPr="00092D47" w:rsidRDefault="00F30EF0" w:rsidP="00197018">
                            <w:pPr>
                              <w:widowControl w:val="0"/>
                              <w:autoSpaceDE w:val="0"/>
                              <w:autoSpaceDN w:val="0"/>
                              <w:adjustRightInd w:val="0"/>
                              <w:spacing w:after="240" w:line="276" w:lineRule="auto"/>
                              <w:jc w:val="center"/>
                              <w:rPr>
                                <w:rFonts w:ascii="Nexa Book" w:hAnsi="Nexa Book" w:cs="Times"/>
                                <w:color w:val="FFFFFF" w:themeColor="background1"/>
                                <w:lang w:val="de-DE"/>
                              </w:rPr>
                            </w:pPr>
                          </w:p>
                          <w:p w:rsidR="00197018" w:rsidRDefault="00F30EF0" w:rsidP="00197018">
                            <w:pPr>
                              <w:spacing w:line="276" w:lineRule="auto"/>
                              <w:jc w:val="center"/>
                              <w:rPr>
                                <w:rFonts w:ascii="Nexa Book" w:hAnsi="Nexa Book" w:cs="Times"/>
                                <w:b/>
                                <w:bCs/>
                                <w:color w:val="FFAAA6" w:themeColor="accent5" w:themeTint="66"/>
                                <w:u w:val="single"/>
                                <w:lang w:val="de-DE"/>
                              </w:rPr>
                            </w:pPr>
                            <w:r w:rsidRPr="00966E2B">
                              <w:rPr>
                                <w:rFonts w:ascii="Nexa Book" w:hAnsi="Nexa Book" w:cs="Times"/>
                                <w:b/>
                                <w:bCs/>
                                <w:color w:val="FFAAA6" w:themeColor="accent5" w:themeTint="66"/>
                                <w:u w:val="single"/>
                                <w:lang w:val="de-DE"/>
                              </w:rPr>
                              <w:t xml:space="preserve"># Kultur der </w:t>
                            </w:r>
                            <w:r w:rsidR="00197018">
                              <w:rPr>
                                <w:rFonts w:ascii="Nexa Book" w:hAnsi="Nexa Book" w:cs="Times"/>
                                <w:b/>
                                <w:bCs/>
                                <w:color w:val="FFAAA6" w:themeColor="accent5" w:themeTint="66"/>
                                <w:u w:val="single"/>
                                <w:lang w:val="de-DE"/>
                              </w:rPr>
                              <w:t>Wertschätzung</w:t>
                            </w:r>
                          </w:p>
                          <w:p w:rsidR="00F30EF0" w:rsidRPr="00197018" w:rsidRDefault="00197018" w:rsidP="00197018">
                            <w:pPr>
                              <w:spacing w:line="276" w:lineRule="auto"/>
                              <w:jc w:val="center"/>
                              <w:rPr>
                                <w:rFonts w:ascii="Nexa Book" w:hAnsi="Nexa Book" w:cs="Times"/>
                                <w:b/>
                                <w:bCs/>
                                <w:color w:val="FFFFFF" w:themeColor="background1"/>
                                <w:lang w:val="de-DE"/>
                              </w:rPr>
                            </w:pPr>
                            <w:r w:rsidRPr="00197018">
                              <w:rPr>
                                <w:rFonts w:ascii="Nexa Book" w:hAnsi="Nexa Book" w:cs="Times"/>
                                <w:b/>
                                <w:bCs/>
                                <w:color w:val="FFFFFF" w:themeColor="background1"/>
                                <w:lang w:val="de-DE"/>
                              </w:rPr>
                              <w:t>„Sieh das Gute und sprich es aus</w:t>
                            </w:r>
                            <w:r>
                              <w:rPr>
                                <w:rFonts w:ascii="Nexa Book" w:hAnsi="Nexa Book" w:cs="Times"/>
                                <w:b/>
                                <w:bCs/>
                                <w:color w:val="FFFFFF" w:themeColor="background1"/>
                                <w:lang w:val="de-DE"/>
                              </w:rPr>
                              <w:t>.</w:t>
                            </w:r>
                            <w:r w:rsidRPr="00197018">
                              <w:rPr>
                                <w:rFonts w:ascii="Nexa Book" w:hAnsi="Nexa Book" w:cs="Times"/>
                                <w:b/>
                                <w:bCs/>
                                <w:color w:val="FFFFFF" w:themeColor="background1"/>
                                <w:lang w:val="de-DE"/>
                              </w:rPr>
                              <w:t>“</w:t>
                            </w:r>
                          </w:p>
                          <w:p w:rsidR="00732EC5" w:rsidRDefault="00732EC5" w:rsidP="00197018">
                            <w:pPr>
                              <w:pStyle w:val="Listenabsatz"/>
                              <w:spacing w:line="276" w:lineRule="auto"/>
                              <w:jc w:val="center"/>
                              <w:rPr>
                                <w:rFonts w:ascii="Nexa Book" w:hAnsi="Nexa Book"/>
                                <w:color w:val="FFFFFF" w:themeColor="background1"/>
                              </w:rPr>
                            </w:pPr>
                          </w:p>
                          <w:p w:rsidR="00197018" w:rsidRPr="00AB2496" w:rsidRDefault="00197018" w:rsidP="00197018">
                            <w:pPr>
                              <w:pStyle w:val="Listenabsatz"/>
                              <w:spacing w:line="276" w:lineRule="auto"/>
                              <w:jc w:val="center"/>
                              <w:rPr>
                                <w:rFonts w:ascii="Nexa Book" w:hAnsi="Nexa Book"/>
                                <w:color w:val="FFFFFF" w:themeColor="background1"/>
                              </w:rPr>
                            </w:pPr>
                          </w:p>
                          <w:p w:rsidR="00197018" w:rsidRDefault="00AB2496" w:rsidP="00197018">
                            <w:pPr>
                              <w:widowControl w:val="0"/>
                              <w:autoSpaceDE w:val="0"/>
                              <w:autoSpaceDN w:val="0"/>
                              <w:adjustRightInd w:val="0"/>
                              <w:jc w:val="center"/>
                              <w:rPr>
                                <w:rFonts w:ascii="Nexa Book" w:hAnsi="Nexa Book" w:cs="Times"/>
                                <w:b/>
                                <w:bCs/>
                                <w:color w:val="FFAAA6" w:themeColor="accent5" w:themeTint="66"/>
                                <w:u w:val="single"/>
                                <w:lang w:val="de-DE"/>
                              </w:rPr>
                            </w:pPr>
                            <w:r w:rsidRPr="00966E2B">
                              <w:rPr>
                                <w:rFonts w:ascii="Nexa Book" w:hAnsi="Nexa Book" w:cs="Times"/>
                                <w:b/>
                                <w:bCs/>
                                <w:color w:val="FFAAA6" w:themeColor="accent5" w:themeTint="66"/>
                                <w:u w:val="single"/>
                                <w:lang w:val="de-DE"/>
                              </w:rPr>
                              <w:t># Ku</w:t>
                            </w:r>
                            <w:r w:rsidR="00F30EF0" w:rsidRPr="00966E2B">
                              <w:rPr>
                                <w:rFonts w:ascii="Nexa Book" w:hAnsi="Nexa Book" w:cs="Times"/>
                                <w:b/>
                                <w:bCs/>
                                <w:color w:val="FFAAA6" w:themeColor="accent5" w:themeTint="66"/>
                                <w:u w:val="single"/>
                                <w:lang w:val="de-DE"/>
                              </w:rPr>
                              <w:t xml:space="preserve">ltur der </w:t>
                            </w:r>
                            <w:r w:rsidR="00197018">
                              <w:rPr>
                                <w:rFonts w:ascii="Nexa Book" w:hAnsi="Nexa Book" w:cs="Times"/>
                                <w:b/>
                                <w:bCs/>
                                <w:color w:val="FFAAA6" w:themeColor="accent5" w:themeTint="66"/>
                                <w:u w:val="single"/>
                                <w:lang w:val="de-DE"/>
                              </w:rPr>
                              <w:t>Achtsamkeit</w:t>
                            </w:r>
                          </w:p>
                          <w:p w:rsidR="00877C90" w:rsidRPr="00197018" w:rsidRDefault="00197018" w:rsidP="00197018">
                            <w:pPr>
                              <w:widowControl w:val="0"/>
                              <w:autoSpaceDE w:val="0"/>
                              <w:autoSpaceDN w:val="0"/>
                              <w:adjustRightInd w:val="0"/>
                              <w:jc w:val="center"/>
                              <w:rPr>
                                <w:rFonts w:ascii="Nexa Book" w:hAnsi="Nexa Book" w:cs="Times"/>
                                <w:b/>
                                <w:bCs/>
                                <w:color w:val="FFAAA6" w:themeColor="accent5" w:themeTint="66"/>
                                <w:u w:val="single"/>
                                <w:lang w:val="de-DE"/>
                              </w:rPr>
                            </w:pPr>
                            <w:r w:rsidRPr="00197018">
                              <w:rPr>
                                <w:rFonts w:ascii="Nexa Book" w:hAnsi="Nexa Book" w:cs="Times"/>
                                <w:b/>
                                <w:bCs/>
                                <w:color w:val="FFFFFF" w:themeColor="background1"/>
                                <w:lang w:val="de-DE"/>
                              </w:rPr>
                              <w:t>„Acht</w:t>
                            </w:r>
                            <w:r>
                              <w:rPr>
                                <w:rFonts w:ascii="Nexa Book" w:hAnsi="Nexa Book" w:cs="Times"/>
                                <w:b/>
                                <w:bCs/>
                                <w:color w:val="FFFFFF" w:themeColor="background1"/>
                                <w:lang w:val="de-DE"/>
                              </w:rPr>
                              <w:t>s</w:t>
                            </w:r>
                            <w:r w:rsidRPr="00197018">
                              <w:rPr>
                                <w:rFonts w:ascii="Nexa Book" w:hAnsi="Nexa Book" w:cs="Times"/>
                                <w:b/>
                                <w:bCs/>
                                <w:color w:val="FFFFFF" w:themeColor="background1"/>
                                <w:lang w:val="de-DE"/>
                              </w:rPr>
                              <w:t>am sein, sich selbst und anderen gegenüber</w:t>
                            </w:r>
                            <w:r>
                              <w:rPr>
                                <w:rFonts w:ascii="Nexa Book" w:hAnsi="Nexa Book" w:cs="Times"/>
                                <w:b/>
                                <w:bCs/>
                                <w:color w:val="FFFFFF" w:themeColor="background1"/>
                                <w:lang w:val="de-DE"/>
                              </w:rPr>
                              <w:t>.“</w:t>
                            </w:r>
                          </w:p>
                          <w:p w:rsidR="00877C90" w:rsidRDefault="00877C90" w:rsidP="00197018">
                            <w:pPr>
                              <w:widowControl w:val="0"/>
                              <w:autoSpaceDE w:val="0"/>
                              <w:autoSpaceDN w:val="0"/>
                              <w:adjustRightInd w:val="0"/>
                              <w:spacing w:line="276" w:lineRule="auto"/>
                              <w:jc w:val="center"/>
                              <w:rPr>
                                <w:rFonts w:ascii="Nexa Book" w:hAnsi="Nexa Book" w:cs="Times"/>
                                <w:bCs/>
                                <w:color w:val="FFAAA6" w:themeColor="accent5" w:themeTint="66"/>
                                <w:u w:val="single"/>
                                <w:lang w:val="de-DE"/>
                              </w:rPr>
                            </w:pPr>
                          </w:p>
                          <w:p w:rsidR="00197018" w:rsidRPr="00AB2496" w:rsidRDefault="00197018" w:rsidP="00197018">
                            <w:pPr>
                              <w:widowControl w:val="0"/>
                              <w:autoSpaceDE w:val="0"/>
                              <w:autoSpaceDN w:val="0"/>
                              <w:adjustRightInd w:val="0"/>
                              <w:spacing w:line="276" w:lineRule="auto"/>
                              <w:jc w:val="center"/>
                              <w:rPr>
                                <w:rFonts w:ascii="Nexa Book" w:hAnsi="Nexa Book" w:cs="Times"/>
                                <w:bCs/>
                                <w:color w:val="FFAAA6" w:themeColor="accent5" w:themeTint="66"/>
                                <w:u w:val="single"/>
                                <w:lang w:val="de-DE"/>
                              </w:rPr>
                            </w:pPr>
                          </w:p>
                          <w:p w:rsidR="00197018" w:rsidRPr="00966E2B" w:rsidRDefault="00197018" w:rsidP="00197018">
                            <w:pPr>
                              <w:widowControl w:val="0"/>
                              <w:autoSpaceDE w:val="0"/>
                              <w:autoSpaceDN w:val="0"/>
                              <w:adjustRightInd w:val="0"/>
                              <w:spacing w:line="276" w:lineRule="auto"/>
                              <w:jc w:val="center"/>
                              <w:rPr>
                                <w:rFonts w:ascii="Nexa Book" w:hAnsi="Nexa Book" w:cs="Times"/>
                                <w:b/>
                                <w:color w:val="FFAAA6" w:themeColor="accent5" w:themeTint="66"/>
                                <w:lang w:val="de-DE"/>
                              </w:rPr>
                            </w:pPr>
                            <w:r w:rsidRPr="00966E2B">
                              <w:rPr>
                                <w:rFonts w:ascii="Nexa Book" w:hAnsi="Nexa Book" w:cs="Times"/>
                                <w:b/>
                                <w:bCs/>
                                <w:color w:val="FFAAA6" w:themeColor="accent5" w:themeTint="66"/>
                                <w:u w:val="single"/>
                                <w:lang w:val="de-DE"/>
                              </w:rPr>
                              <w:t xml:space="preserve"># Kultur der </w:t>
                            </w:r>
                            <w:r>
                              <w:rPr>
                                <w:rFonts w:ascii="Nexa Book" w:hAnsi="Nexa Book" w:cs="Times"/>
                                <w:b/>
                                <w:bCs/>
                                <w:color w:val="FFAAA6" w:themeColor="accent5" w:themeTint="66"/>
                                <w:u w:val="single"/>
                                <w:lang w:val="de-DE"/>
                              </w:rPr>
                              <w:t>Hilfsbereitschaft</w:t>
                            </w:r>
                          </w:p>
                          <w:p w:rsidR="00197018" w:rsidRDefault="00197018" w:rsidP="00197018">
                            <w:pPr>
                              <w:widowControl w:val="0"/>
                              <w:autoSpaceDE w:val="0"/>
                              <w:autoSpaceDN w:val="0"/>
                              <w:adjustRightInd w:val="0"/>
                              <w:spacing w:line="276" w:lineRule="auto"/>
                              <w:jc w:val="center"/>
                              <w:rPr>
                                <w:rFonts w:ascii="Nexa Book" w:hAnsi="Nexa Book" w:cs="Times"/>
                                <w:bCs/>
                                <w:color w:val="FFFFFF" w:themeColor="background1"/>
                                <w:lang w:val="de-DE"/>
                              </w:rPr>
                            </w:pPr>
                            <w:r>
                              <w:rPr>
                                <w:rFonts w:ascii="Nexa Book" w:hAnsi="Nexa Book" w:cs="Times"/>
                                <w:bCs/>
                                <w:color w:val="FFFFFF" w:themeColor="background1"/>
                                <w:lang w:val="de-DE"/>
                              </w:rPr>
                              <w:t>„Dem anderen dienen, aber immer mit den vorhandenen Kapazitäten.“</w:t>
                            </w:r>
                          </w:p>
                          <w:p w:rsidR="00197018" w:rsidRDefault="00197018" w:rsidP="00197018">
                            <w:pPr>
                              <w:widowControl w:val="0"/>
                              <w:autoSpaceDE w:val="0"/>
                              <w:autoSpaceDN w:val="0"/>
                              <w:adjustRightInd w:val="0"/>
                              <w:spacing w:line="276" w:lineRule="auto"/>
                              <w:jc w:val="center"/>
                              <w:rPr>
                                <w:rFonts w:ascii="Nexa Book" w:hAnsi="Nexa Book" w:cs="Times"/>
                                <w:bCs/>
                                <w:color w:val="FFFFFF" w:themeColor="background1"/>
                                <w:lang w:val="de-DE"/>
                              </w:rPr>
                            </w:pPr>
                          </w:p>
                          <w:p w:rsidR="00197018" w:rsidRPr="00197018" w:rsidRDefault="00197018" w:rsidP="00197018">
                            <w:pPr>
                              <w:widowControl w:val="0"/>
                              <w:autoSpaceDE w:val="0"/>
                              <w:autoSpaceDN w:val="0"/>
                              <w:adjustRightInd w:val="0"/>
                              <w:spacing w:line="276" w:lineRule="auto"/>
                              <w:jc w:val="center"/>
                              <w:rPr>
                                <w:rFonts w:ascii="Nexa Book" w:hAnsi="Nexa Book" w:cs="Times"/>
                                <w:bCs/>
                                <w:color w:val="FFFFFF" w:themeColor="background1"/>
                                <w:lang w:val="de-DE"/>
                              </w:rPr>
                            </w:pPr>
                          </w:p>
                          <w:p w:rsidR="00197018" w:rsidRDefault="00197018" w:rsidP="00197018">
                            <w:pPr>
                              <w:widowControl w:val="0"/>
                              <w:autoSpaceDE w:val="0"/>
                              <w:autoSpaceDN w:val="0"/>
                              <w:adjustRightInd w:val="0"/>
                              <w:spacing w:line="276" w:lineRule="auto"/>
                              <w:jc w:val="center"/>
                              <w:rPr>
                                <w:rFonts w:ascii="Nexa Book" w:hAnsi="Nexa Book" w:cs="Times"/>
                                <w:b/>
                                <w:color w:val="FFAAA6" w:themeColor="accent5" w:themeTint="66"/>
                                <w:lang w:val="de-DE"/>
                              </w:rPr>
                            </w:pPr>
                            <w:r w:rsidRPr="00966E2B">
                              <w:rPr>
                                <w:rFonts w:ascii="Nexa Book" w:hAnsi="Nexa Book" w:cs="Times"/>
                                <w:b/>
                                <w:bCs/>
                                <w:color w:val="FFAAA6" w:themeColor="accent5" w:themeTint="66"/>
                                <w:u w:val="single"/>
                                <w:lang w:val="de-DE"/>
                              </w:rPr>
                              <w:t xml:space="preserve"># Kultur der </w:t>
                            </w:r>
                            <w:r>
                              <w:rPr>
                                <w:rFonts w:ascii="Nexa Book" w:hAnsi="Nexa Book" w:cs="Times"/>
                                <w:b/>
                                <w:bCs/>
                                <w:color w:val="FFAAA6" w:themeColor="accent5" w:themeTint="66"/>
                                <w:u w:val="single"/>
                                <w:lang w:val="de-DE"/>
                              </w:rPr>
                              <w:t>Großzügigkeit</w:t>
                            </w:r>
                          </w:p>
                          <w:p w:rsidR="00197018" w:rsidRPr="00197018" w:rsidRDefault="00197018" w:rsidP="00197018">
                            <w:pPr>
                              <w:widowControl w:val="0"/>
                              <w:autoSpaceDE w:val="0"/>
                              <w:autoSpaceDN w:val="0"/>
                              <w:adjustRightInd w:val="0"/>
                              <w:spacing w:line="276" w:lineRule="auto"/>
                              <w:jc w:val="center"/>
                              <w:rPr>
                                <w:rFonts w:ascii="Nexa Book" w:hAnsi="Nexa Book" w:cs="Times"/>
                                <w:b/>
                                <w:color w:val="FFFFFF" w:themeColor="background1"/>
                                <w:lang w:val="de-DE"/>
                              </w:rPr>
                            </w:pPr>
                            <w:r>
                              <w:rPr>
                                <w:rFonts w:ascii="Nexa Book" w:hAnsi="Nexa Book" w:cs="Times"/>
                                <w:b/>
                                <w:color w:val="FFFFFF" w:themeColor="background1"/>
                                <w:lang w:val="de-DE"/>
                              </w:rPr>
                              <w:t>„</w:t>
                            </w:r>
                            <w:r w:rsidRPr="00197018">
                              <w:rPr>
                                <w:rFonts w:ascii="Nexa Book" w:hAnsi="Nexa Book" w:cs="Times"/>
                                <w:b/>
                                <w:color w:val="FFFFFF" w:themeColor="background1"/>
                                <w:lang w:val="de-DE"/>
                              </w:rPr>
                              <w:t>In Liebe, Hingabe und Zeit</w:t>
                            </w:r>
                            <w:r>
                              <w:rPr>
                                <w:rFonts w:ascii="Nexa Book" w:hAnsi="Nexa Book" w:cs="Times"/>
                                <w:b/>
                                <w:color w:val="FFFFFF" w:themeColor="background1"/>
                                <w:lang w:val="de-DE"/>
                              </w:rPr>
                              <w:t>.“</w:t>
                            </w:r>
                          </w:p>
                          <w:p w:rsidR="00865645" w:rsidRDefault="00865645" w:rsidP="00865645">
                            <w:pPr>
                              <w:widowControl w:val="0"/>
                              <w:autoSpaceDE w:val="0"/>
                              <w:autoSpaceDN w:val="0"/>
                              <w:adjustRightInd w:val="0"/>
                              <w:spacing w:line="276" w:lineRule="auto"/>
                              <w:jc w:val="center"/>
                              <w:rPr>
                                <w:rFonts w:ascii="Nexa Book" w:hAnsi="Nexa Book" w:cs="Times"/>
                                <w:bCs/>
                                <w:color w:val="FFFFFF" w:themeColor="background1"/>
                                <w:lang w:val="de-DE"/>
                              </w:rPr>
                            </w:pPr>
                          </w:p>
                          <w:p w:rsidR="00B544F0" w:rsidRPr="00197018" w:rsidRDefault="00B544F0" w:rsidP="00865645">
                            <w:pPr>
                              <w:widowControl w:val="0"/>
                              <w:autoSpaceDE w:val="0"/>
                              <w:autoSpaceDN w:val="0"/>
                              <w:adjustRightInd w:val="0"/>
                              <w:spacing w:line="276" w:lineRule="auto"/>
                              <w:jc w:val="center"/>
                              <w:rPr>
                                <w:rFonts w:ascii="Nexa Book" w:hAnsi="Nexa Book" w:cs="Times"/>
                                <w:bCs/>
                                <w:color w:val="FFFFFF" w:themeColor="background1"/>
                                <w:lang w:val="de-DE"/>
                              </w:rPr>
                            </w:pPr>
                          </w:p>
                          <w:p w:rsidR="00865645" w:rsidRDefault="00865645" w:rsidP="00865645">
                            <w:pPr>
                              <w:widowControl w:val="0"/>
                              <w:autoSpaceDE w:val="0"/>
                              <w:autoSpaceDN w:val="0"/>
                              <w:adjustRightInd w:val="0"/>
                              <w:spacing w:line="276" w:lineRule="auto"/>
                              <w:jc w:val="center"/>
                              <w:rPr>
                                <w:rFonts w:ascii="Nexa Book" w:hAnsi="Nexa Book" w:cs="Times"/>
                                <w:b/>
                                <w:bCs/>
                                <w:color w:val="FFAAA6" w:themeColor="accent5" w:themeTint="66"/>
                                <w:u w:val="single"/>
                                <w:lang w:val="de-DE"/>
                              </w:rPr>
                            </w:pPr>
                            <w:r w:rsidRPr="00966E2B">
                              <w:rPr>
                                <w:rFonts w:ascii="Nexa Book" w:hAnsi="Nexa Book" w:cs="Times"/>
                                <w:b/>
                                <w:bCs/>
                                <w:color w:val="FFAAA6" w:themeColor="accent5" w:themeTint="66"/>
                                <w:u w:val="single"/>
                                <w:lang w:val="de-DE"/>
                              </w:rPr>
                              <w:t xml:space="preserve"># Kultur der </w:t>
                            </w:r>
                            <w:r>
                              <w:rPr>
                                <w:rFonts w:ascii="Nexa Book" w:hAnsi="Nexa Book" w:cs="Times"/>
                                <w:b/>
                                <w:bCs/>
                                <w:color w:val="FFAAA6" w:themeColor="accent5" w:themeTint="66"/>
                                <w:u w:val="single"/>
                                <w:lang w:val="de-DE"/>
                              </w:rPr>
                              <w:t>Zuverlässigkeit</w:t>
                            </w:r>
                          </w:p>
                          <w:p w:rsidR="00B544F0" w:rsidRPr="00B544F0" w:rsidRDefault="00B544F0" w:rsidP="00865645">
                            <w:pPr>
                              <w:widowControl w:val="0"/>
                              <w:autoSpaceDE w:val="0"/>
                              <w:autoSpaceDN w:val="0"/>
                              <w:adjustRightInd w:val="0"/>
                              <w:spacing w:line="276" w:lineRule="auto"/>
                              <w:jc w:val="center"/>
                              <w:rPr>
                                <w:rFonts w:ascii="Nexa Book" w:hAnsi="Nexa Book" w:cs="Times"/>
                                <w:b/>
                                <w:color w:val="FFFFFF" w:themeColor="background1"/>
                                <w:lang w:val="de-DE"/>
                              </w:rPr>
                            </w:pPr>
                            <w:r w:rsidRPr="00B544F0">
                              <w:rPr>
                                <w:rFonts w:ascii="Nexa Book" w:hAnsi="Nexa Book" w:cs="Times"/>
                                <w:b/>
                                <w:color w:val="FFFFFF" w:themeColor="background1"/>
                                <w:lang w:val="de-DE"/>
                              </w:rPr>
                              <w:t>„Sag was du tust und tue was du sagst“</w:t>
                            </w:r>
                          </w:p>
                          <w:p w:rsidR="009322A7" w:rsidRPr="00197018" w:rsidRDefault="009322A7" w:rsidP="00877C90">
                            <w:pPr>
                              <w:pStyle w:val="Body"/>
                              <w:spacing w:line="276" w:lineRule="auto"/>
                              <w:rPr>
                                <w:rFonts w:ascii="Nexa Book" w:hAnsi="Nexa Book"/>
                                <w:b/>
                                <w:color w:val="FFFFFF" w:themeColor="background1"/>
                                <w:lang w:val="de-DE"/>
                              </w:rP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573852FF" id="_x0000_s1035" style="position:absolute;margin-left:46.65pt;margin-top:90.85pt;width:511.7pt;height:851.2pt;z-index:25170176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" filled="f" stroked="f" strokeweight="1pt">
                <v:stroke miterlimit="4"/>
                <v:textbox inset="4pt,4pt,4pt,4pt">
                  <w:txbxContent>
                    <w:p w:rsidR="00A064D7" w:rsidRPr="00DE65BA" w:rsidRDefault="00A064D7" w:rsidP="00A064D7">
                      <w:pPr>
                        <w:widowControl w:val="0"/>
                        <w:autoSpaceDE w:val="0"/>
                        <w:autoSpaceDN w:val="0"/>
                        <w:adjustRightInd w:val="0"/>
                        <w:spacing w:after="240"/>
                        <w:jc w:val="center"/>
                        <w:rPr>
                          <w:rFonts w:ascii="Nexa Light" w:hAnsi="Nexa Light" w:cs="Times"/>
                          <w:bCs/>
                          <w:color w:val="FF8079" w:themeColor="accent5" w:themeTint="99"/>
                          <w:sz w:val="40"/>
                          <w:szCs w:val="40"/>
                          <w:lang w:val="de-DE"/>
                        </w:rPr>
                      </w:pPr>
                      <w:r>
                        <w:rPr>
                          <w:rFonts w:ascii="Nexa Light" w:hAnsi="Nexa Light" w:cs="Times"/>
                          <w:bCs/>
                          <w:color w:val="FF8079" w:themeColor="accent5" w:themeTint="99"/>
                          <w:sz w:val="40"/>
                          <w:szCs w:val="40"/>
                          <w:lang w:val="de-DE"/>
                        </w:rPr>
                        <w:t>So wollen wir wirksam sein</w:t>
                      </w:r>
                    </w:p>
                    <w:p w:rsidR="00A064D7" w:rsidRDefault="00A064D7" w:rsidP="00F30EF0">
                      <w:pPr>
                        <w:widowControl w:val="0"/>
                        <w:autoSpaceDE w:val="0"/>
                        <w:autoSpaceDN w:val="0"/>
                        <w:adjustRightInd w:val="0"/>
                        <w:jc w:val="center"/>
                        <w:rPr>
                          <w:rFonts w:ascii="Nexa Book" w:hAnsi="Nexa Book" w:cs="Times"/>
                          <w:b/>
                          <w:bCs/>
                          <w:color w:val="FFAAA6" w:themeColor="accent5" w:themeTint="66"/>
                          <w:sz w:val="28"/>
                          <w:szCs w:val="28"/>
                          <w:lang w:val="de-DE"/>
                        </w:rPr>
                      </w:pPr>
                    </w:p>
                    <w:p w:rsidR="00F30EF0" w:rsidRDefault="00F30EF0" w:rsidP="00F30EF0">
                      <w:pPr>
                        <w:widowControl w:val="0"/>
                        <w:autoSpaceDE w:val="0"/>
                        <w:autoSpaceDN w:val="0"/>
                        <w:adjustRightInd w:val="0"/>
                        <w:jc w:val="center"/>
                        <w:rPr>
                          <w:rFonts w:ascii="Nexa Book" w:hAnsi="Nexa Book" w:cs="Times"/>
                          <w:b/>
                          <w:bCs/>
                          <w:color w:val="FFAAA6" w:themeColor="accent5" w:themeTint="66"/>
                          <w:sz w:val="28"/>
                          <w:szCs w:val="28"/>
                          <w:lang w:val="de-DE"/>
                        </w:rPr>
                      </w:pPr>
                      <w:r w:rsidRPr="007314CA">
                        <w:rPr>
                          <w:rFonts w:ascii="Nexa Book" w:hAnsi="Nexa Book" w:cs="Times"/>
                          <w:b/>
                          <w:bCs/>
                          <w:color w:val="FFAAA6" w:themeColor="accent5" w:themeTint="66"/>
                          <w:sz w:val="28"/>
                          <w:szCs w:val="28"/>
                          <w:lang w:val="de-DE"/>
                        </w:rPr>
                        <w:t>WERTE &amp; KULTUR</w:t>
                      </w:r>
                    </w:p>
                    <w:p w:rsidR="00613602" w:rsidRPr="00613602" w:rsidRDefault="00613602" w:rsidP="00F30EF0">
                      <w:pPr>
                        <w:widowControl w:val="0"/>
                        <w:autoSpaceDE w:val="0"/>
                        <w:autoSpaceDN w:val="0"/>
                        <w:adjustRightInd w:val="0"/>
                        <w:jc w:val="center"/>
                        <w:rPr>
                          <w:rFonts w:ascii="Nexa Book" w:hAnsi="Nexa Book" w:cs="Times"/>
                          <w:b/>
                          <w:bCs/>
                          <w:color w:val="FFFFFF" w:themeColor="background1"/>
                          <w:lang w:val="de-DE"/>
                        </w:rPr>
                      </w:pPr>
                      <w:r w:rsidRPr="00613602">
                        <w:rPr>
                          <w:rFonts w:ascii="Nexa Book" w:hAnsi="Nexa Book" w:cs="Times"/>
                          <w:b/>
                          <w:bCs/>
                          <w:color w:val="FFFFFF" w:themeColor="background1"/>
                          <w:lang w:val="de-DE"/>
                        </w:rPr>
                        <w:t xml:space="preserve">Gelebte Werte prägen eine Kultur. Wir bauen </w:t>
                      </w:r>
                      <w:r w:rsidR="003139E5">
                        <w:rPr>
                          <w:rFonts w:ascii="Nexa Book" w:hAnsi="Nexa Book" w:cs="Times"/>
                          <w:b/>
                          <w:bCs/>
                          <w:color w:val="FFFFFF" w:themeColor="background1"/>
                          <w:lang w:val="de-DE"/>
                        </w:rPr>
                        <w:t>unsere Gemeinde nicht</w:t>
                      </w:r>
                      <w:r w:rsidRPr="00613602">
                        <w:rPr>
                          <w:rFonts w:ascii="Nexa Book" w:hAnsi="Nexa Book" w:cs="Times"/>
                          <w:b/>
                          <w:bCs/>
                          <w:color w:val="FFFFFF" w:themeColor="background1"/>
                          <w:lang w:val="de-DE"/>
                        </w:rPr>
                        <w:t xml:space="preserve"> durch Programme, sondern durch eine veränderte Kultur.</w:t>
                      </w:r>
                    </w:p>
                    <w:p w:rsidR="00A62FB6" w:rsidRPr="00613602" w:rsidRDefault="00A62FB6" w:rsidP="00F30EF0">
                      <w:pPr>
                        <w:widowControl w:val="0"/>
                        <w:autoSpaceDE w:val="0"/>
                        <w:autoSpaceDN w:val="0"/>
                        <w:adjustRightInd w:val="0"/>
                        <w:jc w:val="center"/>
                        <w:rPr>
                          <w:rFonts w:ascii="Nexa Book" w:hAnsi="Nexa Book" w:cs="Times"/>
                          <w:b/>
                          <w:bCs/>
                          <w:color w:val="FFFFFF" w:themeColor="background1"/>
                          <w:u w:val="single"/>
                          <w:lang w:val="de-DE"/>
                        </w:rPr>
                      </w:pPr>
                    </w:p>
                    <w:p w:rsidR="00197018" w:rsidRDefault="00197018" w:rsidP="00877C90">
                      <w:pPr>
                        <w:spacing w:line="276" w:lineRule="auto"/>
                        <w:rPr>
                          <w:rFonts w:ascii="Nexa Book" w:hAnsi="Nexa Book" w:cs="Times"/>
                          <w:b/>
                          <w:bCs/>
                          <w:color w:val="FFAAA6" w:themeColor="accent5" w:themeTint="66"/>
                          <w:u w:val="single"/>
                          <w:lang w:val="de-DE"/>
                        </w:rPr>
                      </w:pPr>
                    </w:p>
                    <w:p w:rsidR="00F30EF0" w:rsidRPr="00966E2B" w:rsidRDefault="00F30EF0" w:rsidP="00197018">
                      <w:pPr>
                        <w:spacing w:line="276" w:lineRule="auto"/>
                        <w:jc w:val="center"/>
                        <w:rPr>
                          <w:rFonts w:ascii="Nexa Book" w:hAnsi="Nexa Book" w:cs="Times"/>
                          <w:b/>
                          <w:bCs/>
                          <w:color w:val="FFAAA6" w:themeColor="accent5" w:themeTint="66"/>
                          <w:u w:val="single"/>
                          <w:lang w:val="de-DE"/>
                        </w:rPr>
                      </w:pPr>
                      <w:r w:rsidRPr="00966E2B">
                        <w:rPr>
                          <w:rFonts w:ascii="Nexa Book" w:hAnsi="Nexa Book" w:cs="Times"/>
                          <w:b/>
                          <w:bCs/>
                          <w:color w:val="FFAAA6" w:themeColor="accent5" w:themeTint="66"/>
                          <w:u w:val="single"/>
                          <w:lang w:val="de-DE"/>
                        </w:rPr>
                        <w:t># Kultur der Erwartung/ Glaubens.</w:t>
                      </w:r>
                    </w:p>
                    <w:p w:rsidR="00F30EF0" w:rsidRDefault="00197018" w:rsidP="00197018">
                      <w:pPr>
                        <w:spacing w:line="276" w:lineRule="auto"/>
                        <w:jc w:val="center"/>
                        <w:rPr>
                          <w:rFonts w:ascii="Nexa Book" w:hAnsi="Nexa Book" w:cs="Times"/>
                          <w:color w:val="FFFFFF" w:themeColor="background1"/>
                          <w:lang w:val="de-DE"/>
                        </w:rPr>
                      </w:pPr>
                      <w:r>
                        <w:rPr>
                          <w:rFonts w:ascii="Nexa Book" w:hAnsi="Nexa Book" w:cs="Times"/>
                          <w:color w:val="FFFFFF" w:themeColor="background1"/>
                          <w:lang w:val="de-DE"/>
                        </w:rPr>
                        <w:t>„</w:t>
                      </w:r>
                      <w:r w:rsidR="00F30EF0" w:rsidRPr="00AB2496">
                        <w:rPr>
                          <w:rFonts w:ascii="Nexa Book" w:hAnsi="Nexa Book" w:cs="Times"/>
                          <w:color w:val="FFFFFF" w:themeColor="background1"/>
                          <w:lang w:val="de-DE"/>
                        </w:rPr>
                        <w:t>Bei Gott sind alle Dinge möglich</w:t>
                      </w:r>
                      <w:r>
                        <w:rPr>
                          <w:rFonts w:ascii="Nexa Book" w:hAnsi="Nexa Book" w:cs="Times"/>
                          <w:color w:val="FFFFFF" w:themeColor="background1"/>
                          <w:lang w:val="de-DE"/>
                        </w:rPr>
                        <w:t>.“</w:t>
                      </w:r>
                    </w:p>
                    <w:p w:rsidR="00197018" w:rsidRDefault="00197018" w:rsidP="00197018">
                      <w:pPr>
                        <w:spacing w:line="276" w:lineRule="auto"/>
                        <w:jc w:val="center"/>
                        <w:rPr>
                          <w:rFonts w:ascii="Nexa Book" w:hAnsi="Nexa Book" w:cs="Times"/>
                          <w:color w:val="FFFFFF" w:themeColor="background1"/>
                          <w:lang w:val="de-DE"/>
                        </w:rPr>
                      </w:pPr>
                      <w:bookmarkStart w:id="1" w:name="_GoBack"/>
                      <w:bookmarkEnd w:id="1"/>
                    </w:p>
                    <w:p w:rsidR="00197018" w:rsidRPr="00AB2496" w:rsidRDefault="00197018" w:rsidP="00197018">
                      <w:pPr>
                        <w:spacing w:line="276" w:lineRule="auto"/>
                        <w:jc w:val="center"/>
                        <w:rPr>
                          <w:rFonts w:ascii="Nexa Book" w:hAnsi="Nexa Book" w:cs="Times"/>
                          <w:color w:val="FFFFFF" w:themeColor="background1"/>
                          <w:lang w:val="de-DE"/>
                        </w:rPr>
                      </w:pPr>
                    </w:p>
                    <w:p w:rsidR="00F30EF0" w:rsidRDefault="00F30EF0" w:rsidP="00197018">
                      <w:pPr>
                        <w:spacing w:line="276" w:lineRule="auto"/>
                        <w:jc w:val="center"/>
                        <w:rPr>
                          <w:rFonts w:ascii="Nexa Book" w:hAnsi="Nexa Book" w:cs="Times"/>
                          <w:b/>
                          <w:bCs/>
                          <w:color w:val="FFAAA6" w:themeColor="accent5" w:themeTint="66"/>
                          <w:u w:val="single"/>
                          <w:lang w:val="de-DE"/>
                        </w:rPr>
                      </w:pPr>
                      <w:r w:rsidRPr="00966E2B">
                        <w:rPr>
                          <w:rFonts w:ascii="Nexa Book" w:hAnsi="Nexa Book" w:cs="Times"/>
                          <w:b/>
                          <w:bCs/>
                          <w:color w:val="FFAAA6" w:themeColor="accent5" w:themeTint="66"/>
                          <w:u w:val="single"/>
                          <w:lang w:val="de-DE"/>
                        </w:rPr>
                        <w:t># Kultur de</w:t>
                      </w:r>
                      <w:r w:rsidR="00197018">
                        <w:rPr>
                          <w:rFonts w:ascii="Nexa Book" w:hAnsi="Nexa Book" w:cs="Times"/>
                          <w:b/>
                          <w:bCs/>
                          <w:color w:val="FFAAA6" w:themeColor="accent5" w:themeTint="66"/>
                          <w:u w:val="single"/>
                          <w:lang w:val="de-DE"/>
                        </w:rPr>
                        <w:t>r Gastfreundschaft</w:t>
                      </w:r>
                    </w:p>
                    <w:p w:rsidR="00197018" w:rsidRPr="00966E2B" w:rsidRDefault="00197018" w:rsidP="00197018">
                      <w:pPr>
                        <w:spacing w:line="276" w:lineRule="auto"/>
                        <w:jc w:val="center"/>
                        <w:rPr>
                          <w:rFonts w:ascii="Nexa Book" w:hAnsi="Nexa Book" w:cs="Times"/>
                          <w:b/>
                          <w:bCs/>
                          <w:color w:val="FFAAA6" w:themeColor="accent5" w:themeTint="66"/>
                          <w:lang w:val="de-DE"/>
                        </w:rPr>
                      </w:pPr>
                      <w:r w:rsidRPr="00197018">
                        <w:rPr>
                          <w:rFonts w:ascii="Nexa Book" w:hAnsi="Nexa Book" w:cs="Times"/>
                          <w:b/>
                          <w:bCs/>
                          <w:color w:val="FFFFFF" w:themeColor="background1"/>
                          <w:lang w:val="de-DE"/>
                        </w:rPr>
                        <w:t>„Genieße es und ermögliche es</w:t>
                      </w:r>
                      <w:r>
                        <w:rPr>
                          <w:rFonts w:ascii="Nexa Book" w:hAnsi="Nexa Book" w:cs="Times"/>
                          <w:b/>
                          <w:bCs/>
                          <w:color w:val="FFFFFF" w:themeColor="background1"/>
                          <w:lang w:val="de-DE"/>
                        </w:rPr>
                        <w:t>.</w:t>
                      </w:r>
                      <w:r w:rsidRPr="00197018">
                        <w:rPr>
                          <w:rFonts w:ascii="Nexa Book" w:hAnsi="Nexa Book" w:cs="Times"/>
                          <w:b/>
                          <w:bCs/>
                          <w:color w:val="FFFFFF" w:themeColor="background1"/>
                          <w:lang w:val="de-DE"/>
                        </w:rPr>
                        <w:t>“</w:t>
                      </w:r>
                    </w:p>
                    <w:p w:rsidR="00F30EF0" w:rsidRPr="00092D47" w:rsidRDefault="00F30EF0" w:rsidP="00197018">
                      <w:pPr>
                        <w:widowControl w:val="0"/>
                        <w:autoSpaceDE w:val="0"/>
                        <w:autoSpaceDN w:val="0"/>
                        <w:adjustRightInd w:val="0"/>
                        <w:spacing w:after="240" w:line="276" w:lineRule="auto"/>
                        <w:jc w:val="center"/>
                        <w:rPr>
                          <w:rFonts w:ascii="Nexa Book" w:hAnsi="Nexa Book" w:cs="Times"/>
                          <w:color w:val="FFFFFF" w:themeColor="background1"/>
                          <w:lang w:val="de-DE"/>
                        </w:rPr>
                      </w:pPr>
                    </w:p>
                    <w:p w:rsidR="00197018" w:rsidRDefault="00F30EF0" w:rsidP="00197018">
                      <w:pPr>
                        <w:spacing w:line="276" w:lineRule="auto"/>
                        <w:jc w:val="center"/>
                        <w:rPr>
                          <w:rFonts w:ascii="Nexa Book" w:hAnsi="Nexa Book" w:cs="Times"/>
                          <w:b/>
                          <w:bCs/>
                          <w:color w:val="FFAAA6" w:themeColor="accent5" w:themeTint="66"/>
                          <w:u w:val="single"/>
                          <w:lang w:val="de-DE"/>
                        </w:rPr>
                      </w:pPr>
                      <w:r w:rsidRPr="00966E2B">
                        <w:rPr>
                          <w:rFonts w:ascii="Nexa Book" w:hAnsi="Nexa Book" w:cs="Times"/>
                          <w:b/>
                          <w:bCs/>
                          <w:color w:val="FFAAA6" w:themeColor="accent5" w:themeTint="66"/>
                          <w:u w:val="single"/>
                          <w:lang w:val="de-DE"/>
                        </w:rPr>
                        <w:t xml:space="preserve"># Kultur der </w:t>
                      </w:r>
                      <w:r w:rsidR="00197018">
                        <w:rPr>
                          <w:rFonts w:ascii="Nexa Book" w:hAnsi="Nexa Book" w:cs="Times"/>
                          <w:b/>
                          <w:bCs/>
                          <w:color w:val="FFAAA6" w:themeColor="accent5" w:themeTint="66"/>
                          <w:u w:val="single"/>
                          <w:lang w:val="de-DE"/>
                        </w:rPr>
                        <w:t>Wertschätzung</w:t>
                      </w:r>
                    </w:p>
                    <w:p w:rsidR="00F30EF0" w:rsidRPr="00197018" w:rsidRDefault="00197018" w:rsidP="00197018">
                      <w:pPr>
                        <w:spacing w:line="276" w:lineRule="auto"/>
                        <w:jc w:val="center"/>
                        <w:rPr>
                          <w:rFonts w:ascii="Nexa Book" w:hAnsi="Nexa Book" w:cs="Times"/>
                          <w:b/>
                          <w:bCs/>
                          <w:color w:val="FFFFFF" w:themeColor="background1"/>
                          <w:lang w:val="de-DE"/>
                        </w:rPr>
                      </w:pPr>
                      <w:r w:rsidRPr="00197018">
                        <w:rPr>
                          <w:rFonts w:ascii="Nexa Book" w:hAnsi="Nexa Book" w:cs="Times"/>
                          <w:b/>
                          <w:bCs/>
                          <w:color w:val="FFFFFF" w:themeColor="background1"/>
                          <w:lang w:val="de-DE"/>
                        </w:rPr>
                        <w:t>„Sieh das Gute und sprich es aus</w:t>
                      </w:r>
                      <w:r>
                        <w:rPr>
                          <w:rFonts w:ascii="Nexa Book" w:hAnsi="Nexa Book" w:cs="Times"/>
                          <w:b/>
                          <w:bCs/>
                          <w:color w:val="FFFFFF" w:themeColor="background1"/>
                          <w:lang w:val="de-DE"/>
                        </w:rPr>
                        <w:t>.</w:t>
                      </w:r>
                      <w:r w:rsidRPr="00197018">
                        <w:rPr>
                          <w:rFonts w:ascii="Nexa Book" w:hAnsi="Nexa Book" w:cs="Times"/>
                          <w:b/>
                          <w:bCs/>
                          <w:color w:val="FFFFFF" w:themeColor="background1"/>
                          <w:lang w:val="de-DE"/>
                        </w:rPr>
                        <w:t>“</w:t>
                      </w:r>
                    </w:p>
                    <w:p w:rsidR="00732EC5" w:rsidRDefault="00732EC5" w:rsidP="00197018">
                      <w:pPr>
                        <w:pStyle w:val="Listenabsatz"/>
                        <w:spacing w:line="276" w:lineRule="auto"/>
                        <w:jc w:val="center"/>
                        <w:rPr>
                          <w:rFonts w:ascii="Nexa Book" w:hAnsi="Nexa Book"/>
                          <w:color w:val="FFFFFF" w:themeColor="background1"/>
                        </w:rPr>
                      </w:pPr>
                    </w:p>
                    <w:p w:rsidR="00197018" w:rsidRPr="00AB2496" w:rsidRDefault="00197018" w:rsidP="00197018">
                      <w:pPr>
                        <w:pStyle w:val="Listenabsatz"/>
                        <w:spacing w:line="276" w:lineRule="auto"/>
                        <w:jc w:val="center"/>
                        <w:rPr>
                          <w:rFonts w:ascii="Nexa Book" w:hAnsi="Nexa Book"/>
                          <w:color w:val="FFFFFF" w:themeColor="background1"/>
                        </w:rPr>
                      </w:pPr>
                    </w:p>
                    <w:p w:rsidR="00197018" w:rsidRDefault="00AB2496" w:rsidP="00197018">
                      <w:pPr>
                        <w:widowControl w:val="0"/>
                        <w:autoSpaceDE w:val="0"/>
                        <w:autoSpaceDN w:val="0"/>
                        <w:adjustRightInd w:val="0"/>
                        <w:jc w:val="center"/>
                        <w:rPr>
                          <w:rFonts w:ascii="Nexa Book" w:hAnsi="Nexa Book" w:cs="Times"/>
                          <w:b/>
                          <w:bCs/>
                          <w:color w:val="FFAAA6" w:themeColor="accent5" w:themeTint="66"/>
                          <w:u w:val="single"/>
                          <w:lang w:val="de-DE"/>
                        </w:rPr>
                      </w:pPr>
                      <w:r w:rsidRPr="00966E2B">
                        <w:rPr>
                          <w:rFonts w:ascii="Nexa Book" w:hAnsi="Nexa Book" w:cs="Times"/>
                          <w:b/>
                          <w:bCs/>
                          <w:color w:val="FFAAA6" w:themeColor="accent5" w:themeTint="66"/>
                          <w:u w:val="single"/>
                          <w:lang w:val="de-DE"/>
                        </w:rPr>
                        <w:t># Ku</w:t>
                      </w:r>
                      <w:r w:rsidR="00F30EF0" w:rsidRPr="00966E2B">
                        <w:rPr>
                          <w:rFonts w:ascii="Nexa Book" w:hAnsi="Nexa Book" w:cs="Times"/>
                          <w:b/>
                          <w:bCs/>
                          <w:color w:val="FFAAA6" w:themeColor="accent5" w:themeTint="66"/>
                          <w:u w:val="single"/>
                          <w:lang w:val="de-DE"/>
                        </w:rPr>
                        <w:t xml:space="preserve">ltur der </w:t>
                      </w:r>
                      <w:r w:rsidR="00197018">
                        <w:rPr>
                          <w:rFonts w:ascii="Nexa Book" w:hAnsi="Nexa Book" w:cs="Times"/>
                          <w:b/>
                          <w:bCs/>
                          <w:color w:val="FFAAA6" w:themeColor="accent5" w:themeTint="66"/>
                          <w:u w:val="single"/>
                          <w:lang w:val="de-DE"/>
                        </w:rPr>
                        <w:t>Achtsamkeit</w:t>
                      </w:r>
                    </w:p>
                    <w:p w:rsidR="00877C90" w:rsidRPr="00197018" w:rsidRDefault="00197018" w:rsidP="00197018">
                      <w:pPr>
                        <w:widowControl w:val="0"/>
                        <w:autoSpaceDE w:val="0"/>
                        <w:autoSpaceDN w:val="0"/>
                        <w:adjustRightInd w:val="0"/>
                        <w:jc w:val="center"/>
                        <w:rPr>
                          <w:rFonts w:ascii="Nexa Book" w:hAnsi="Nexa Book" w:cs="Times"/>
                          <w:b/>
                          <w:bCs/>
                          <w:color w:val="FFAAA6" w:themeColor="accent5" w:themeTint="66"/>
                          <w:u w:val="single"/>
                          <w:lang w:val="de-DE"/>
                        </w:rPr>
                      </w:pPr>
                      <w:r w:rsidRPr="00197018">
                        <w:rPr>
                          <w:rFonts w:ascii="Nexa Book" w:hAnsi="Nexa Book" w:cs="Times"/>
                          <w:b/>
                          <w:bCs/>
                          <w:color w:val="FFFFFF" w:themeColor="background1"/>
                          <w:lang w:val="de-DE"/>
                        </w:rPr>
                        <w:t>„Acht</w:t>
                      </w:r>
                      <w:r>
                        <w:rPr>
                          <w:rFonts w:ascii="Nexa Book" w:hAnsi="Nexa Book" w:cs="Times"/>
                          <w:b/>
                          <w:bCs/>
                          <w:color w:val="FFFFFF" w:themeColor="background1"/>
                          <w:lang w:val="de-DE"/>
                        </w:rPr>
                        <w:t>s</w:t>
                      </w:r>
                      <w:r w:rsidRPr="00197018">
                        <w:rPr>
                          <w:rFonts w:ascii="Nexa Book" w:hAnsi="Nexa Book" w:cs="Times"/>
                          <w:b/>
                          <w:bCs/>
                          <w:color w:val="FFFFFF" w:themeColor="background1"/>
                          <w:lang w:val="de-DE"/>
                        </w:rPr>
                        <w:t>am sein, sich selbst und anderen gegenüber</w:t>
                      </w:r>
                      <w:r>
                        <w:rPr>
                          <w:rFonts w:ascii="Nexa Book" w:hAnsi="Nexa Book" w:cs="Times"/>
                          <w:b/>
                          <w:bCs/>
                          <w:color w:val="FFFFFF" w:themeColor="background1"/>
                          <w:lang w:val="de-DE"/>
                        </w:rPr>
                        <w:t>.“</w:t>
                      </w:r>
                    </w:p>
                    <w:p w:rsidR="00877C90" w:rsidRDefault="00877C90" w:rsidP="00197018">
                      <w:pPr>
                        <w:widowControl w:val="0"/>
                        <w:autoSpaceDE w:val="0"/>
                        <w:autoSpaceDN w:val="0"/>
                        <w:adjustRightInd w:val="0"/>
                        <w:spacing w:line="276" w:lineRule="auto"/>
                        <w:jc w:val="center"/>
                        <w:rPr>
                          <w:rFonts w:ascii="Nexa Book" w:hAnsi="Nexa Book" w:cs="Times"/>
                          <w:bCs/>
                          <w:color w:val="FFAAA6" w:themeColor="accent5" w:themeTint="66"/>
                          <w:u w:val="single"/>
                          <w:lang w:val="de-DE"/>
                        </w:rPr>
                      </w:pPr>
                    </w:p>
                    <w:p w:rsidR="00197018" w:rsidRPr="00AB2496" w:rsidRDefault="00197018" w:rsidP="00197018">
                      <w:pPr>
                        <w:widowControl w:val="0"/>
                        <w:autoSpaceDE w:val="0"/>
                        <w:autoSpaceDN w:val="0"/>
                        <w:adjustRightInd w:val="0"/>
                        <w:spacing w:line="276" w:lineRule="auto"/>
                        <w:jc w:val="center"/>
                        <w:rPr>
                          <w:rFonts w:ascii="Nexa Book" w:hAnsi="Nexa Book" w:cs="Times"/>
                          <w:bCs/>
                          <w:color w:val="FFAAA6" w:themeColor="accent5" w:themeTint="66"/>
                          <w:u w:val="single"/>
                          <w:lang w:val="de-DE"/>
                        </w:rPr>
                      </w:pPr>
                    </w:p>
                    <w:p w:rsidR="00197018" w:rsidRPr="00966E2B" w:rsidRDefault="00197018" w:rsidP="00197018">
                      <w:pPr>
                        <w:widowControl w:val="0"/>
                        <w:autoSpaceDE w:val="0"/>
                        <w:autoSpaceDN w:val="0"/>
                        <w:adjustRightInd w:val="0"/>
                        <w:spacing w:line="276" w:lineRule="auto"/>
                        <w:jc w:val="center"/>
                        <w:rPr>
                          <w:rFonts w:ascii="Nexa Book" w:hAnsi="Nexa Book" w:cs="Times"/>
                          <w:b/>
                          <w:color w:val="FFAAA6" w:themeColor="accent5" w:themeTint="66"/>
                          <w:lang w:val="de-DE"/>
                        </w:rPr>
                      </w:pPr>
                      <w:r w:rsidRPr="00966E2B">
                        <w:rPr>
                          <w:rFonts w:ascii="Nexa Book" w:hAnsi="Nexa Book" w:cs="Times"/>
                          <w:b/>
                          <w:bCs/>
                          <w:color w:val="FFAAA6" w:themeColor="accent5" w:themeTint="66"/>
                          <w:u w:val="single"/>
                          <w:lang w:val="de-DE"/>
                        </w:rPr>
                        <w:t xml:space="preserve"># Kultur der </w:t>
                      </w:r>
                      <w:r>
                        <w:rPr>
                          <w:rFonts w:ascii="Nexa Book" w:hAnsi="Nexa Book" w:cs="Times"/>
                          <w:b/>
                          <w:bCs/>
                          <w:color w:val="FFAAA6" w:themeColor="accent5" w:themeTint="66"/>
                          <w:u w:val="single"/>
                          <w:lang w:val="de-DE"/>
                        </w:rPr>
                        <w:t>Hilfsbereitschaft</w:t>
                      </w:r>
                    </w:p>
                    <w:p w:rsidR="00197018" w:rsidRDefault="00197018" w:rsidP="00197018">
                      <w:pPr>
                        <w:widowControl w:val="0"/>
                        <w:autoSpaceDE w:val="0"/>
                        <w:autoSpaceDN w:val="0"/>
                        <w:adjustRightInd w:val="0"/>
                        <w:spacing w:line="276" w:lineRule="auto"/>
                        <w:jc w:val="center"/>
                        <w:rPr>
                          <w:rFonts w:ascii="Nexa Book" w:hAnsi="Nexa Book" w:cs="Times"/>
                          <w:bCs/>
                          <w:color w:val="FFFFFF" w:themeColor="background1"/>
                          <w:lang w:val="de-DE"/>
                        </w:rPr>
                      </w:pPr>
                      <w:r>
                        <w:rPr>
                          <w:rFonts w:ascii="Nexa Book" w:hAnsi="Nexa Book" w:cs="Times"/>
                          <w:bCs/>
                          <w:color w:val="FFFFFF" w:themeColor="background1"/>
                          <w:lang w:val="de-DE"/>
                        </w:rPr>
                        <w:t>„Dem anderen dienen, aber immer mit den vorhandenen Kapazitäten.“</w:t>
                      </w:r>
                    </w:p>
                    <w:p w:rsidR="00197018" w:rsidRDefault="00197018" w:rsidP="00197018">
                      <w:pPr>
                        <w:widowControl w:val="0"/>
                        <w:autoSpaceDE w:val="0"/>
                        <w:autoSpaceDN w:val="0"/>
                        <w:adjustRightInd w:val="0"/>
                        <w:spacing w:line="276" w:lineRule="auto"/>
                        <w:jc w:val="center"/>
                        <w:rPr>
                          <w:rFonts w:ascii="Nexa Book" w:hAnsi="Nexa Book" w:cs="Times"/>
                          <w:bCs/>
                          <w:color w:val="FFFFFF" w:themeColor="background1"/>
                          <w:lang w:val="de-DE"/>
                        </w:rPr>
                      </w:pPr>
                    </w:p>
                    <w:p w:rsidR="00197018" w:rsidRPr="00197018" w:rsidRDefault="00197018" w:rsidP="00197018">
                      <w:pPr>
                        <w:widowControl w:val="0"/>
                        <w:autoSpaceDE w:val="0"/>
                        <w:autoSpaceDN w:val="0"/>
                        <w:adjustRightInd w:val="0"/>
                        <w:spacing w:line="276" w:lineRule="auto"/>
                        <w:jc w:val="center"/>
                        <w:rPr>
                          <w:rFonts w:ascii="Nexa Book" w:hAnsi="Nexa Book" w:cs="Times"/>
                          <w:bCs/>
                          <w:color w:val="FFFFFF" w:themeColor="background1"/>
                          <w:lang w:val="de-DE"/>
                        </w:rPr>
                      </w:pPr>
                    </w:p>
                    <w:p w:rsidR="00197018" w:rsidRDefault="00197018" w:rsidP="00197018">
                      <w:pPr>
                        <w:widowControl w:val="0"/>
                        <w:autoSpaceDE w:val="0"/>
                        <w:autoSpaceDN w:val="0"/>
                        <w:adjustRightInd w:val="0"/>
                        <w:spacing w:line="276" w:lineRule="auto"/>
                        <w:jc w:val="center"/>
                        <w:rPr>
                          <w:rFonts w:ascii="Nexa Book" w:hAnsi="Nexa Book" w:cs="Times"/>
                          <w:b/>
                          <w:color w:val="FFAAA6" w:themeColor="accent5" w:themeTint="66"/>
                          <w:lang w:val="de-DE"/>
                        </w:rPr>
                      </w:pPr>
                      <w:r w:rsidRPr="00966E2B">
                        <w:rPr>
                          <w:rFonts w:ascii="Nexa Book" w:hAnsi="Nexa Book" w:cs="Times"/>
                          <w:b/>
                          <w:bCs/>
                          <w:color w:val="FFAAA6" w:themeColor="accent5" w:themeTint="66"/>
                          <w:u w:val="single"/>
                          <w:lang w:val="de-DE"/>
                        </w:rPr>
                        <w:t xml:space="preserve"># Kultur der </w:t>
                      </w:r>
                      <w:r>
                        <w:rPr>
                          <w:rFonts w:ascii="Nexa Book" w:hAnsi="Nexa Book" w:cs="Times"/>
                          <w:b/>
                          <w:bCs/>
                          <w:color w:val="FFAAA6" w:themeColor="accent5" w:themeTint="66"/>
                          <w:u w:val="single"/>
                          <w:lang w:val="de-DE"/>
                        </w:rPr>
                        <w:t>Großzügigkeit</w:t>
                      </w:r>
                    </w:p>
                    <w:p w:rsidR="00197018" w:rsidRPr="00197018" w:rsidRDefault="00197018" w:rsidP="00197018">
                      <w:pPr>
                        <w:widowControl w:val="0"/>
                        <w:autoSpaceDE w:val="0"/>
                        <w:autoSpaceDN w:val="0"/>
                        <w:adjustRightInd w:val="0"/>
                        <w:spacing w:line="276" w:lineRule="auto"/>
                        <w:jc w:val="center"/>
                        <w:rPr>
                          <w:rFonts w:ascii="Nexa Book" w:hAnsi="Nexa Book" w:cs="Times"/>
                          <w:b/>
                          <w:color w:val="FFFFFF" w:themeColor="background1"/>
                          <w:lang w:val="de-DE"/>
                        </w:rPr>
                      </w:pPr>
                      <w:r>
                        <w:rPr>
                          <w:rFonts w:ascii="Nexa Book" w:hAnsi="Nexa Book" w:cs="Times"/>
                          <w:b/>
                          <w:color w:val="FFFFFF" w:themeColor="background1"/>
                          <w:lang w:val="de-DE"/>
                        </w:rPr>
                        <w:t>„</w:t>
                      </w:r>
                      <w:r w:rsidRPr="00197018">
                        <w:rPr>
                          <w:rFonts w:ascii="Nexa Book" w:hAnsi="Nexa Book" w:cs="Times"/>
                          <w:b/>
                          <w:color w:val="FFFFFF" w:themeColor="background1"/>
                          <w:lang w:val="de-DE"/>
                        </w:rPr>
                        <w:t>In Liebe, Hingabe und Zeit</w:t>
                      </w:r>
                      <w:r>
                        <w:rPr>
                          <w:rFonts w:ascii="Nexa Book" w:hAnsi="Nexa Book" w:cs="Times"/>
                          <w:b/>
                          <w:color w:val="FFFFFF" w:themeColor="background1"/>
                          <w:lang w:val="de-DE"/>
                        </w:rPr>
                        <w:t>.“</w:t>
                      </w:r>
                    </w:p>
                    <w:p w:rsidR="00865645" w:rsidRDefault="00865645" w:rsidP="00865645">
                      <w:pPr>
                        <w:widowControl w:val="0"/>
                        <w:autoSpaceDE w:val="0"/>
                        <w:autoSpaceDN w:val="0"/>
                        <w:adjustRightInd w:val="0"/>
                        <w:spacing w:line="276" w:lineRule="auto"/>
                        <w:jc w:val="center"/>
                        <w:rPr>
                          <w:rFonts w:ascii="Nexa Book" w:hAnsi="Nexa Book" w:cs="Times"/>
                          <w:bCs/>
                          <w:color w:val="FFFFFF" w:themeColor="background1"/>
                          <w:lang w:val="de-DE"/>
                        </w:rPr>
                      </w:pPr>
                    </w:p>
                    <w:p w:rsidR="00B544F0" w:rsidRPr="00197018" w:rsidRDefault="00B544F0" w:rsidP="00865645">
                      <w:pPr>
                        <w:widowControl w:val="0"/>
                        <w:autoSpaceDE w:val="0"/>
                        <w:autoSpaceDN w:val="0"/>
                        <w:adjustRightInd w:val="0"/>
                        <w:spacing w:line="276" w:lineRule="auto"/>
                        <w:jc w:val="center"/>
                        <w:rPr>
                          <w:rFonts w:ascii="Nexa Book" w:hAnsi="Nexa Book" w:cs="Times"/>
                          <w:bCs/>
                          <w:color w:val="FFFFFF" w:themeColor="background1"/>
                          <w:lang w:val="de-DE"/>
                        </w:rPr>
                      </w:pPr>
                    </w:p>
                    <w:p w:rsidR="00865645" w:rsidRDefault="00865645" w:rsidP="00865645">
                      <w:pPr>
                        <w:widowControl w:val="0"/>
                        <w:autoSpaceDE w:val="0"/>
                        <w:autoSpaceDN w:val="0"/>
                        <w:adjustRightInd w:val="0"/>
                        <w:spacing w:line="276" w:lineRule="auto"/>
                        <w:jc w:val="center"/>
                        <w:rPr>
                          <w:rFonts w:ascii="Nexa Book" w:hAnsi="Nexa Book" w:cs="Times"/>
                          <w:b/>
                          <w:bCs/>
                          <w:color w:val="FFAAA6" w:themeColor="accent5" w:themeTint="66"/>
                          <w:u w:val="single"/>
                          <w:lang w:val="de-DE"/>
                        </w:rPr>
                      </w:pPr>
                      <w:r w:rsidRPr="00966E2B">
                        <w:rPr>
                          <w:rFonts w:ascii="Nexa Book" w:hAnsi="Nexa Book" w:cs="Times"/>
                          <w:b/>
                          <w:bCs/>
                          <w:color w:val="FFAAA6" w:themeColor="accent5" w:themeTint="66"/>
                          <w:u w:val="single"/>
                          <w:lang w:val="de-DE"/>
                        </w:rPr>
                        <w:t xml:space="preserve"># Kultur der </w:t>
                      </w:r>
                      <w:r>
                        <w:rPr>
                          <w:rFonts w:ascii="Nexa Book" w:hAnsi="Nexa Book" w:cs="Times"/>
                          <w:b/>
                          <w:bCs/>
                          <w:color w:val="FFAAA6" w:themeColor="accent5" w:themeTint="66"/>
                          <w:u w:val="single"/>
                          <w:lang w:val="de-DE"/>
                        </w:rPr>
                        <w:t>Zuverlässigkeit</w:t>
                      </w:r>
                    </w:p>
                    <w:p w:rsidR="00B544F0" w:rsidRPr="00B544F0" w:rsidRDefault="00B544F0" w:rsidP="00865645">
                      <w:pPr>
                        <w:widowControl w:val="0"/>
                        <w:autoSpaceDE w:val="0"/>
                        <w:autoSpaceDN w:val="0"/>
                        <w:adjustRightInd w:val="0"/>
                        <w:spacing w:line="276" w:lineRule="auto"/>
                        <w:jc w:val="center"/>
                        <w:rPr>
                          <w:rFonts w:ascii="Nexa Book" w:hAnsi="Nexa Book" w:cs="Times"/>
                          <w:b/>
                          <w:color w:val="FFFFFF" w:themeColor="background1"/>
                          <w:lang w:val="de-DE"/>
                        </w:rPr>
                      </w:pPr>
                      <w:r w:rsidRPr="00B544F0">
                        <w:rPr>
                          <w:rFonts w:ascii="Nexa Book" w:hAnsi="Nexa Book" w:cs="Times"/>
                          <w:b/>
                          <w:color w:val="FFFFFF" w:themeColor="background1"/>
                          <w:lang w:val="de-DE"/>
                        </w:rPr>
                        <w:t>„Sag was du tust und tue was du sagst“</w:t>
                      </w:r>
                    </w:p>
                    <w:p w:rsidR="009322A7" w:rsidRPr="00197018" w:rsidRDefault="009322A7" w:rsidP="00877C90">
                      <w:pPr>
                        <w:pStyle w:val="Body"/>
                        <w:spacing w:line="276" w:lineRule="auto"/>
                        <w:rPr>
                          <w:rFonts w:ascii="Nexa Book" w:hAnsi="Nexa Book"/>
                          <w:b/>
                          <w:color w:val="FFFFFF" w:themeColor="background1"/>
                          <w:lang w:val="de-DE"/>
                        </w:rPr>
                      </w:pPr>
                    </w:p>
                  </w:txbxContent>
                </v:textbox>
                <w10:wrap type="topAndBottom" anchorx="page" anchory="page"/>
              </v:rect>
            </w:pict>
          </mc:Fallback>
        </mc:AlternateContent>
      </w:r>
      <w:r>
        <w:rPr>
          <w:noProof/>
          <w:lang w:val="en-US"/>
        </w:rPr>
        <mc:AlternateContent>
          <mc:Choice Requires="wps">
            <w:drawing>
              <wp:anchor distT="152400" distB="152400" distL="152400" distR="152400" simplePos="0" relativeHeight="251671040" behindDoc="0" locked="0" layoutInCell="1" allowOverlap="1" wp14:anchorId="18329CEC" wp14:editId="68BAD662">
                <wp:simplePos x="0" y="0"/>
                <wp:positionH relativeFrom="page">
                  <wp:posOffset>462915</wp:posOffset>
                </wp:positionH>
                <wp:positionV relativeFrom="page">
                  <wp:posOffset>403860</wp:posOffset>
                </wp:positionV>
                <wp:extent cx="6696710" cy="9911166"/>
                <wp:effectExtent l="0" t="0" r="0" b="0"/>
                <wp:wrapNone/>
                <wp:docPr id="1073741852" name="officeArt object"/>
                <wp:cNvGraphicFramePr/>
                <a:graphic xmlns:a="http://schemas.openxmlformats.org/drawingml/2006/main">
                  <a:graphicData uri="http://schemas.microsoft.com/office/word/2010/wordprocessingShape">
                    <wps:wsp>
                      <wps:cNvSpPr/>
                      <wps:spPr>
                        <a:xfrm>
                          <a:off x="0" y="0"/>
                          <a:ext cx="6696710" cy="9911166"/>
                        </a:xfrm>
                        <a:prstGeom prst="rect">
                          <a:avLst/>
                        </a:prstGeom>
                        <a:solidFill>
                          <a:srgbClr val="061725">
                            <a:alpha val="83738"/>
                          </a:srgbClr>
                        </a:solidFill>
                        <a:ln w="12700" cap="flat">
                          <a:noFill/>
                          <a:miter lim="400000"/>
                        </a:ln>
                        <a:effectLst/>
                      </wps:spPr>
                      <wps:bodyPr/>
                    </wps:wsp>
                  </a:graphicData>
                </a:graphic>
                <wp14:sizeRelV relativeFrom="margin">
                  <wp14:pctHeight>0</wp14:pctHeight>
                </wp14:sizeRelV>
              </wp:anchor>
            </w:drawing>
          </mc:Choice>
          <mc:Fallback>
            <w:pict>
              <v:rect w14:anchorId="573D0A9A" id="officeArt object" o:spid="_x0000_s1026" style="position:absolute;margin-left:36.45pt;margin-top:31.8pt;width:527.3pt;height:780.4pt;z-index:251671040;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" fillcolor="#061725" stroked="f" strokeweight="1pt">
                <v:fill opacity="54998f"/>
                <v:stroke miterlimit="4"/>
                <w10:wrap anchorx="page" anchory="page"/>
              </v:rect>
            </w:pict>
          </mc:Fallback>
        </mc:AlternateContent>
      </w:r>
      <w:r>
        <w:rPr>
          <w:noProof/>
          <w:lang w:val="en-US"/>
        </w:rPr>
        <w:drawing>
          <wp:anchor distT="152400" distB="152400" distL="152400" distR="152400" simplePos="0" relativeHeight="251653632" behindDoc="0" locked="0" layoutInCell="1" allowOverlap="1" wp14:anchorId="0A4E0AFA" wp14:editId="6F07C58D">
            <wp:simplePos x="0" y="0"/>
            <wp:positionH relativeFrom="page">
              <wp:posOffset>-36830</wp:posOffset>
            </wp:positionH>
            <wp:positionV relativeFrom="page">
              <wp:posOffset>34925</wp:posOffset>
            </wp:positionV>
            <wp:extent cx="7593896" cy="10891520"/>
            <wp:effectExtent l="0" t="0" r="1270" b="5080"/>
            <wp:wrapTopAndBottom distT="152400" distB="152400"/>
            <wp:docPr id="1073741851" name="Placeholder"/>
            <wp:cNvGraphicFramePr/>
            <a:graphic xmlns:a="http://schemas.openxmlformats.org/drawingml/2006/main">
              <a:graphicData uri="http://schemas.openxmlformats.org/drawingml/2006/picture">
                <pic:pic xmlns:pic="http://schemas.openxmlformats.org/drawingml/2006/picture">
                  <pic:nvPicPr>
                    <pic:cNvPr id="1073741851" name="denali-903501_1280 (1).jpg"/>
                    <pic:cNvPicPr/>
                  </pic:nvPicPr>
                  <pic:blipFill>
                    <a:blip r:embed="rId9">
                      <a:extLst/>
                    </a:blip>
                    <a:srcRect l="26550" r="26550"/>
                    <a:stretch>
                      <a:fillRect/>
                    </a:stretch>
                  </pic:blipFill>
                  <pic:spPr>
                    <a:xfrm flipH="1">
                      <a:off x="0" y="0"/>
                      <a:ext cx="7593896" cy="10891520"/>
                    </a:xfrm>
                    <a:prstGeom prst="rect">
                      <a:avLst/>
                    </a:prstGeom>
                    <a:ln w="12700" cap="flat">
                      <a:noFill/>
                      <a:miter lim="400000"/>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margin">
              <wp14:pctWidth>0</wp14:pctWidth>
            </wp14:sizeRelH>
            <wp14:sizeRelV relativeFrom="margin">
              <wp14:pctHeight>0</wp14:pctHeight>
            </wp14:sizeRelV>
          </wp:anchor>
        </w:drawing>
      </w:r>
      <w:r w:rsidR="00F30EF0">
        <w:rPr>
          <w:noProof/>
          <w:lang w:val="en-US"/>
        </w:rPr>
        <mc:AlternateContent>
          <mc:Choice Requires="wps">
            <w:drawing>
              <wp:anchor distT="152400" distB="152400" distL="152400" distR="152400" simplePos="0" relativeHeight="251680256" behindDoc="0" locked="0" layoutInCell="1" allowOverlap="1" wp14:anchorId="155061CA" wp14:editId="47C42DC4">
                <wp:simplePos x="0" y="0"/>
                <wp:positionH relativeFrom="page">
                  <wp:posOffset>3269755</wp:posOffset>
                </wp:positionH>
                <wp:positionV relativeFrom="page">
                  <wp:posOffset>9970328</wp:posOffset>
                </wp:positionV>
                <wp:extent cx="1113021" cy="295623"/>
                <wp:effectExtent l="0" t="0" r="0" b="0"/>
                <wp:wrapThrough wrapText="bothSides" distL="152400" distR="152400">
                  <wp:wrapPolygon edited="1">
                    <wp:start x="0" y="0"/>
                    <wp:lineTo x="0" y="21604"/>
                    <wp:lineTo x="21596" y="21604"/>
                    <wp:lineTo x="21596" y="0"/>
                    <wp:lineTo x="0" y="0"/>
                  </wp:wrapPolygon>
                </wp:wrapThrough>
                <wp:docPr id="1073741854" name="officeArt object"/>
                <wp:cNvGraphicFramePr/>
                <a:graphic xmlns:a="http://schemas.openxmlformats.org/drawingml/2006/main">
                  <a:graphicData uri="http://schemas.microsoft.com/office/word/2010/wordprocessingShape">
                    <wps:wsp>
                      <wps:cNvSpPr/>
                      <wps:spPr>
                        <a:xfrm>
                          <a:off x="0" y="0"/>
                          <a:ext cx="1113021" cy="295623"/>
                        </a:xfrm>
                        <a:prstGeom prst="rect">
                          <a:avLst/>
                        </a:prstGeom>
                        <a:noFill/>
                        <a:ln w="12700" cap="flat">
                          <a:noFill/>
                          <a:miter lim="400000"/>
                        </a:ln>
                        <a:effectLst/>
                      </wps:spPr>
                      <wps:txbx>
                        <w:txbxContent>
                          <w:p w:rsidR="009322A7" w:rsidRDefault="00941BA0">
                            <w:pPr>
                              <w:pStyle w:val="Body"/>
                              <w:jc w:val="center"/>
                            </w:pPr>
                            <w:r>
                              <w:rPr>
                                <w:rFonts w:ascii="Avenir Next"/>
                                <w:i/>
                                <w:iCs/>
                                <w:color w:val="FEFFFF"/>
                                <w:lang w:val="en-US"/>
                              </w:rPr>
                              <w:t>-</w:t>
                            </w:r>
                            <w:proofErr w:type="spellStart"/>
                            <w:r w:rsidR="00F30EF0">
                              <w:rPr>
                                <w:rFonts w:ascii="Avenir Next"/>
                                <w:i/>
                                <w:iCs/>
                                <w:color w:val="FEFFFF"/>
                                <w:lang w:val="en-US"/>
                              </w:rPr>
                              <w:t>Seite</w:t>
                            </w:r>
                            <w:proofErr w:type="spellEnd"/>
                            <w:r>
                              <w:rPr>
                                <w:rFonts w:ascii="Avenir Next"/>
                                <w:i/>
                                <w:iCs/>
                                <w:color w:val="FEFFFF"/>
                                <w:lang w:val="en-US"/>
                              </w:rPr>
                              <w:t xml:space="preserve"> 4-</w:t>
                            </w:r>
                          </w:p>
                        </w:txbxContent>
                      </wps:txbx>
                      <wps:bodyPr wrap="square" lIns="0" tIns="0" rIns="0" bIns="0" numCol="1" anchor="ctr">
                        <a:noAutofit/>
                      </wps:bodyPr>
                    </wps:wsp>
                  </a:graphicData>
                </a:graphic>
              </wp:anchor>
            </w:drawing>
          </mc:Choice>
          <mc:Fallback>
            <w:pict>
              <v:rect w14:anchorId="155061CA" id="_x0000_s1036" style="position:absolute;margin-left:257.45pt;margin-top:785.05pt;width:87.65pt;height:23.3pt;z-index:251680256;visibility:visible;mso-wrap-style:square;mso-wrap-distance-left:12pt;mso-wrap-distance-top:12pt;mso-wrap-distance-right:12pt;mso-wrap-distance-bottom:12pt;mso-position-horizontal:absolute;mso-position-horizontal-relative:page;mso-position-vertical:absolute;mso-position-vertical-relative:page;v-text-anchor:middle" wrapcoords="0 0 0 21558 21584 21558 21584 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" filled="f" stroked="f" strokeweight="1pt">
                <v:stroke miterlimit="4"/>
                <v:textbox inset="0,0,0,0">
                  <w:txbxContent>
                    <w:p w:rsidR="009322A7" w:rsidRDefault="00941BA0">
                      <w:pPr>
                        <w:pStyle w:val="Body"/>
                        <w:jc w:val="center"/>
                      </w:pPr>
                      <w:r>
                        <w:rPr>
                          <w:rFonts w:ascii="Avenir Next"/>
                          <w:i/>
                          <w:iCs/>
                          <w:color w:val="FEFFFF"/>
                          <w:lang w:val="en-US"/>
                        </w:rPr>
                        <w:t>-</w:t>
                      </w:r>
                      <w:proofErr w:type="spellStart"/>
                      <w:r w:rsidR="00F30EF0">
                        <w:rPr>
                          <w:rFonts w:ascii="Avenir Next"/>
                          <w:i/>
                          <w:iCs/>
                          <w:color w:val="FEFFFF"/>
                          <w:lang w:val="en-US"/>
                        </w:rPr>
                        <w:t>Seite</w:t>
                      </w:r>
                      <w:proofErr w:type="spellEnd"/>
                      <w:r>
                        <w:rPr>
                          <w:rFonts w:ascii="Avenir Next"/>
                          <w:i/>
                          <w:iCs/>
                          <w:color w:val="FEFFFF"/>
                          <w:lang w:val="en-US"/>
                        </w:rPr>
                        <w:t xml:space="preserve"> 4-</w:t>
                      </w:r>
                    </w:p>
                  </w:txbxContent>
                </v:textbox>
                <w10:wrap type="through" anchorx="page" anchory="page"/>
              </v:rect>
            </w:pict>
          </mc:Fallback>
        </mc:AlternateContent>
      </w:r>
      <w:r w:rsidR="00386214">
        <w:rPr>
          <w:noProof/>
          <w:lang w:val="en-US"/>
        </w:rPr>
        <w:drawing>
          <wp:inline distT="0" distB="0" distL="0" distR="0" wp14:anchorId="16EE2991" wp14:editId="49BD4BE2">
            <wp:extent cx="3576046" cy="3610552"/>
            <wp:effectExtent l="0" t="0" r="571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schirmfoto 2020-02-13 um 13.59.47.png"/>
                    <pic:cNvPicPr/>
                  </pic:nvPicPr>
                  <pic:blipFill>
                    <a:blip r:embed="rId15"/>
                    <a:stretch>
                      <a:fillRect/>
                    </a:stretch>
                  </pic:blipFill>
                  <pic:spPr>
                    <a:xfrm>
                      <a:off x="0" y="0"/>
                      <a:ext cx="3588094" cy="3622716"/>
                    </a:xfrm>
                    <a:prstGeom prst="rect">
                      <a:avLst/>
                    </a:prstGeom>
                  </pic:spPr>
                </pic:pic>
              </a:graphicData>
            </a:graphic>
          </wp:inline>
        </w:drawing>
      </w:r>
      <w:r w:rsidR="00941BA0">
        <w:rPr>
          <w:noProof/>
          <w:lang w:val="en-US"/>
        </w:rPr>
        <mc:AlternateContent>
          <mc:Choice Requires="wps">
            <w:drawing>
              <wp:anchor distT="152400" distB="152400" distL="152400" distR="152400" simplePos="0" relativeHeight="251682304" behindDoc="0" locked="0" layoutInCell="1" allowOverlap="1" wp14:anchorId="4C1C988F" wp14:editId="0015966C">
                <wp:simplePos x="0" y="0"/>
                <wp:positionH relativeFrom="page">
                  <wp:posOffset>1242522</wp:posOffset>
                </wp:positionH>
                <wp:positionV relativeFrom="page">
                  <wp:posOffset>2533402</wp:posOffset>
                </wp:positionV>
                <wp:extent cx="1246395" cy="1"/>
                <wp:effectExtent l="0" t="0" r="0" b="0"/>
                <wp:wrapNone/>
                <wp:docPr id="1073741855" name="officeArt object"/>
                <wp:cNvGraphicFramePr/>
                <a:graphic xmlns:a="http://schemas.openxmlformats.org/drawingml/2006/main">
                  <a:graphicData uri="http://schemas.microsoft.com/office/word/2010/wordprocessingShape">
                    <wps:wsp>
                      <wps:cNvCnPr/>
                      <wps:spPr>
                        <a:xfrm flipV="1">
                          <a:off x="0" y="0"/>
                          <a:ext cx="1246395" cy="1"/>
                        </a:xfrm>
                        <a:prstGeom prst="line">
                          <a:avLst/>
                        </a:prstGeom>
                        <a:noFill/>
                        <a:ln w="6350" cap="flat">
                          <a:solidFill>
                            <a:srgbClr val="FFFFFF"/>
                          </a:solidFill>
                          <a:prstDash val="solid"/>
                          <a:miter lim="400000"/>
                        </a:ln>
                        <a:effectLst/>
                      </wps:spPr>
                      <wps:bodyPr/>
                    </wps:wsp>
                  </a:graphicData>
                </a:graphic>
              </wp:anchor>
            </w:drawing>
          </mc:Choice>
          <mc:Fallback>
            <w:pict>
              <v:line w14:anchorId="45C4F820" id="officeArt object" o:spid="_x0000_s1026" style="position:absolute;flip:y;z-index:251682304;visibility:visible;mso-wrap-style:square;mso-wrap-distance-left:12pt;mso-wrap-distance-top:12pt;mso-wrap-distance-right:12pt;mso-wrap-distance-bottom:12pt;mso-position-horizontal:absolute;mso-position-horizontal-relative:page;mso-position-vertical:absolute;mso-position-vertical-relative:page" from="97.85pt,199.5pt" to="196pt,19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" strokecolor="white" strokeweight=".5pt">
                <v:stroke miterlimit="4" joinstyle="miter"/>
                <w10:wrap anchorx="page" anchory="page"/>
              </v:line>
            </w:pict>
          </mc:Fallback>
        </mc:AlternateContent>
      </w:r>
    </w:p>
    <w:p w:rsidR="002A3577" w:rsidRDefault="00023284">
      <w:pPr>
        <w:pStyle w:val="Body"/>
        <w:sectPr w:rsidR="002A3577">
          <w:pgSz w:w="11906" w:h="16838"/>
          <w:pgMar w:top="1134" w:right="1134" w:bottom="1134" w:left="1134" w:header="709" w:footer="850" w:gutter="0"/>
          <w:cols w:space="720"/>
        </w:sectPr>
      </w:pPr>
      <w:r>
        <w:rPr>
          <w:noProof/>
          <w:lang w:val="en-US"/>
        </w:rPr>
        <w:lastRenderedPageBreak/>
        <mc:AlternateContent>
          <mc:Choice Requires="wps">
            <w:drawing>
              <wp:anchor distT="152400" distB="152400" distL="152400" distR="152400" simplePos="0" relativeHeight="251728384" behindDoc="0" locked="0" layoutInCell="1" allowOverlap="1" wp14:anchorId="2D3A3E4E" wp14:editId="2E74F0A2">
                <wp:simplePos x="0" y="0"/>
                <wp:positionH relativeFrom="page">
                  <wp:posOffset>3223260</wp:posOffset>
                </wp:positionH>
                <wp:positionV relativeFrom="page">
                  <wp:posOffset>9691249</wp:posOffset>
                </wp:positionV>
                <wp:extent cx="1113021" cy="295623"/>
                <wp:effectExtent l="0" t="0" r="0" b="0"/>
                <wp:wrapThrough wrapText="bothSides" distL="152400" distR="152400">
                  <wp:wrapPolygon edited="1">
                    <wp:start x="0" y="0"/>
                    <wp:lineTo x="0" y="21604"/>
                    <wp:lineTo x="21596" y="21604"/>
                    <wp:lineTo x="21596" y="0"/>
                    <wp:lineTo x="0" y="0"/>
                  </wp:wrapPolygon>
                </wp:wrapThrough>
                <wp:docPr id="1073741860" name="officeArt object"/>
                <wp:cNvGraphicFramePr/>
                <a:graphic xmlns:a="http://schemas.openxmlformats.org/drawingml/2006/main">
                  <a:graphicData uri="http://schemas.microsoft.com/office/word/2010/wordprocessingShape">
                    <wps:wsp>
                      <wps:cNvSpPr/>
                      <wps:spPr>
                        <a:xfrm>
                          <a:off x="0" y="0"/>
                          <a:ext cx="1113021" cy="295623"/>
                        </a:xfrm>
                        <a:prstGeom prst="rect">
                          <a:avLst/>
                        </a:prstGeom>
                        <a:noFill/>
                        <a:ln w="12700" cap="flat">
                          <a:noFill/>
                          <a:miter lim="400000"/>
                        </a:ln>
                        <a:effectLst/>
                      </wps:spPr>
                      <wps:txbx>
                        <w:txbxContent>
                          <w:p w:rsidR="009322A7" w:rsidRDefault="00941BA0">
                            <w:pPr>
                              <w:pStyle w:val="Body"/>
                              <w:jc w:val="center"/>
                            </w:pPr>
                            <w:r>
                              <w:rPr>
                                <w:rFonts w:ascii="Avenir Next"/>
                                <w:i/>
                                <w:iCs/>
                                <w:color w:val="FEFFFF"/>
                                <w:lang w:val="en-US"/>
                              </w:rPr>
                              <w:t>-</w:t>
                            </w:r>
                            <w:proofErr w:type="spellStart"/>
                            <w:r w:rsidR="00877C90">
                              <w:rPr>
                                <w:rFonts w:ascii="Avenir Next"/>
                                <w:i/>
                                <w:iCs/>
                                <w:color w:val="FEFFFF"/>
                                <w:lang w:val="en-US"/>
                              </w:rPr>
                              <w:t>Seite</w:t>
                            </w:r>
                            <w:proofErr w:type="spellEnd"/>
                            <w:r>
                              <w:rPr>
                                <w:rFonts w:ascii="Avenir Next"/>
                                <w:i/>
                                <w:iCs/>
                                <w:color w:val="FEFFFF"/>
                                <w:lang w:val="en-US"/>
                              </w:rPr>
                              <w:t xml:space="preserve"> 5-</w:t>
                            </w:r>
                          </w:p>
                        </w:txbxContent>
                      </wps:txbx>
                      <wps:bodyPr wrap="square" lIns="0" tIns="0" rIns="0" bIns="0" numCol="1" anchor="ctr">
                        <a:noAutofit/>
                      </wps:bodyPr>
                    </wps:wsp>
                  </a:graphicData>
                </a:graphic>
              </wp:anchor>
            </w:drawing>
          </mc:Choice>
          <mc:Fallback>
            <w:pict>
              <v:rect w14:anchorId="2D3A3E4E" id="_x0000_s1037" style="position:absolute;margin-left:253.8pt;margin-top:763.1pt;width:87.65pt;height:23.3pt;z-index:251728384;visibility:visible;mso-wrap-style:square;mso-wrap-distance-left:12pt;mso-wrap-distance-top:12pt;mso-wrap-distance-right:12pt;mso-wrap-distance-bottom:12pt;mso-position-horizontal:absolute;mso-position-horizontal-relative:page;mso-position-vertical:absolute;mso-position-vertical-relative:page;v-text-anchor:middle" wrapcoords="0 -46 0 21511 21584 21511 21584 -46 0 -4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" filled="f" stroked="f" strokeweight="1pt">
                <v:stroke miterlimit="4"/>
                <v:textbox inset="0,0,0,0">
                  <w:txbxContent>
                    <w:p w:rsidR="009322A7" w:rsidRDefault="00941BA0">
                      <w:pPr>
                        <w:pStyle w:val="Body"/>
                        <w:jc w:val="center"/>
                      </w:pPr>
                      <w:r>
                        <w:rPr>
                          <w:rFonts w:ascii="Avenir Next"/>
                          <w:i/>
                          <w:iCs/>
                          <w:color w:val="FEFFFF"/>
                          <w:lang w:val="en-US"/>
                        </w:rPr>
                        <w:t>-</w:t>
                      </w:r>
                      <w:proofErr w:type="spellStart"/>
                      <w:r w:rsidR="00877C90">
                        <w:rPr>
                          <w:rFonts w:ascii="Avenir Next"/>
                          <w:i/>
                          <w:iCs/>
                          <w:color w:val="FEFFFF"/>
                          <w:lang w:val="en-US"/>
                        </w:rPr>
                        <w:t>Seite</w:t>
                      </w:r>
                      <w:proofErr w:type="spellEnd"/>
                      <w:r>
                        <w:rPr>
                          <w:rFonts w:ascii="Avenir Next"/>
                          <w:i/>
                          <w:iCs/>
                          <w:color w:val="FEFFFF"/>
                          <w:lang w:val="en-US"/>
                        </w:rPr>
                        <w:t xml:space="preserve"> 5-</w:t>
                      </w:r>
                    </w:p>
                  </w:txbxContent>
                </v:textbox>
                <w10:wrap type="through" anchorx="page" anchory="page"/>
              </v:rect>
            </w:pict>
          </mc:Fallback>
        </mc:AlternateContent>
      </w:r>
      <w:r>
        <w:rPr>
          <w:noProof/>
          <w:lang w:val="en-US"/>
        </w:rPr>
        <w:drawing>
          <wp:anchor distT="152400" distB="152400" distL="152400" distR="152400" simplePos="0" relativeHeight="251707904" behindDoc="0" locked="0" layoutInCell="1" allowOverlap="1" wp14:anchorId="7FFFDAA6" wp14:editId="15740E2A">
            <wp:simplePos x="0" y="0"/>
            <wp:positionH relativeFrom="page">
              <wp:posOffset>-1</wp:posOffset>
            </wp:positionH>
            <wp:positionV relativeFrom="page">
              <wp:posOffset>-251012</wp:posOffset>
            </wp:positionV>
            <wp:extent cx="7559675" cy="10963836"/>
            <wp:effectExtent l="0" t="0" r="0" b="0"/>
            <wp:wrapTopAndBottom distT="152400" distB="152400"/>
            <wp:docPr id="1073741857" name="Placeholder"/>
            <wp:cNvGraphicFramePr/>
            <a:graphic xmlns:a="http://schemas.openxmlformats.org/drawingml/2006/main">
              <a:graphicData uri="http://schemas.openxmlformats.org/drawingml/2006/picture">
                <pic:pic xmlns:pic="http://schemas.openxmlformats.org/drawingml/2006/picture">
                  <pic:nvPicPr>
                    <pic:cNvPr id="1073741857" name="denali-903501_1280 (1).jpg"/>
                    <pic:cNvPicPr/>
                  </pic:nvPicPr>
                  <pic:blipFill>
                    <a:blip r:embed="rId9">
                      <a:extLst/>
                    </a:blip>
                    <a:srcRect l="26550" r="26550"/>
                    <a:stretch>
                      <a:fillRect/>
                    </a:stretch>
                  </pic:blipFill>
                  <pic:spPr>
                    <a:xfrm flipH="1">
                      <a:off x="0" y="0"/>
                      <a:ext cx="7561904" cy="10967068"/>
                    </a:xfrm>
                    <a:prstGeom prst="rect">
                      <a:avLst/>
                    </a:prstGeom>
                    <a:ln w="12700" cap="flat">
                      <a:noFill/>
                      <a:miter lim="400000"/>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V relativeFrom="margin">
              <wp14:pctHeight>0</wp14:pctHeight>
            </wp14:sizeRelV>
          </wp:anchor>
        </w:drawing>
      </w:r>
      <w:r w:rsidR="00AB2496">
        <w:rPr>
          <w:noProof/>
          <w:lang w:val="en-US"/>
        </w:rPr>
        <mc:AlternateContent>
          <mc:Choice Requires="wps">
            <w:drawing>
              <wp:anchor distT="152400" distB="152400" distL="152400" distR="152400" simplePos="0" relativeHeight="251722240" behindDoc="0" locked="0" layoutInCell="1" allowOverlap="1" wp14:anchorId="78096644" wp14:editId="1BA53DA2">
                <wp:simplePos x="0" y="0"/>
                <wp:positionH relativeFrom="page">
                  <wp:posOffset>606175</wp:posOffset>
                </wp:positionH>
                <wp:positionV relativeFrom="page">
                  <wp:posOffset>965771</wp:posOffset>
                </wp:positionV>
                <wp:extent cx="6268720" cy="8548099"/>
                <wp:effectExtent l="0" t="0" r="0" b="0"/>
                <wp:wrapTopAndBottom distT="152400" distB="152400"/>
                <wp:docPr id="1073741859" name="officeArt object"/>
                <wp:cNvGraphicFramePr/>
                <a:graphic xmlns:a="http://schemas.openxmlformats.org/drawingml/2006/main">
                  <a:graphicData uri="http://schemas.microsoft.com/office/word/2010/wordprocessingShape">
                    <wps:wsp>
                      <wps:cNvSpPr/>
                      <wps:spPr>
                        <a:xfrm>
                          <a:off x="0" y="0"/>
                          <a:ext cx="6268720" cy="8548099"/>
                        </a:xfrm>
                        <a:prstGeom prst="rect">
                          <a:avLst/>
                        </a:prstGeom>
                        <a:noFill/>
                        <a:ln w="12700" cap="flat">
                          <a:noFill/>
                          <a:miter lim="400000"/>
                        </a:ln>
                        <a:effectLst/>
                      </wps:spPr>
                      <wps:txbx>
                        <w:txbxContent>
                          <w:p w:rsidR="00877C90" w:rsidRPr="00AB2496" w:rsidRDefault="00877C90" w:rsidP="00877C90">
                            <w:pPr>
                              <w:widowControl w:val="0"/>
                              <w:autoSpaceDE w:val="0"/>
                              <w:autoSpaceDN w:val="0"/>
                              <w:adjustRightInd w:val="0"/>
                              <w:spacing w:line="276" w:lineRule="auto"/>
                              <w:jc w:val="both"/>
                              <w:rPr>
                                <w:rFonts w:ascii="Nexa Book" w:hAnsi="Nexa Book" w:cs="Times"/>
                                <w:bCs/>
                                <w:color w:val="FFAAA6" w:themeColor="accent5" w:themeTint="66"/>
                                <w:u w:val="single"/>
                                <w:lang w:val="de-DE"/>
                              </w:rPr>
                            </w:pPr>
                          </w:p>
                          <w:p w:rsidR="00966E2B" w:rsidRDefault="00966E2B" w:rsidP="00DE65BA">
                            <w:pPr>
                              <w:widowControl w:val="0"/>
                              <w:autoSpaceDE w:val="0"/>
                              <w:autoSpaceDN w:val="0"/>
                              <w:adjustRightInd w:val="0"/>
                              <w:jc w:val="center"/>
                              <w:rPr>
                                <w:rFonts w:ascii="Nexa Book" w:hAnsi="Nexa Book" w:cs="Times"/>
                                <w:bCs/>
                                <w:color w:val="FFAAA6" w:themeColor="accent5" w:themeTint="66"/>
                                <w:u w:val="single"/>
                                <w:lang w:val="de-DE"/>
                              </w:rPr>
                            </w:pPr>
                          </w:p>
                          <w:p w:rsidR="00C7638B" w:rsidRDefault="00C7638B" w:rsidP="00C7638B">
                            <w:pPr>
                              <w:widowControl w:val="0"/>
                              <w:autoSpaceDE w:val="0"/>
                              <w:autoSpaceDN w:val="0"/>
                              <w:adjustRightInd w:val="0"/>
                              <w:jc w:val="center"/>
                              <w:rPr>
                                <w:rFonts w:ascii="Nexa Book" w:hAnsi="Nexa Book" w:cs="Times"/>
                                <w:bCs/>
                                <w:color w:val="FFAAA6" w:themeColor="accent5" w:themeTint="66"/>
                                <w:lang w:val="de-DE"/>
                              </w:rPr>
                            </w:pPr>
                            <w:r>
                              <w:rPr>
                                <w:rFonts w:ascii="Nexa Book" w:hAnsi="Nexa Book" w:cs="Times"/>
                                <w:bCs/>
                                <w:color w:val="FFAAA6" w:themeColor="accent5" w:themeTint="66"/>
                                <w:lang w:val="de-DE"/>
                              </w:rPr>
                              <w:t>UNSER FOKUS</w:t>
                            </w:r>
                          </w:p>
                          <w:p w:rsidR="00C7638B" w:rsidRPr="00C7638B" w:rsidRDefault="00C7638B" w:rsidP="00C7638B">
                            <w:pPr>
                              <w:pStyle w:val="Listenabsatz"/>
                              <w:widowControl w:val="0"/>
                              <w:numPr>
                                <w:ilvl w:val="0"/>
                                <w:numId w:val="11"/>
                              </w:numPr>
                              <w:autoSpaceDE w:val="0"/>
                              <w:autoSpaceDN w:val="0"/>
                              <w:adjustRightInd w:val="0"/>
                              <w:rPr>
                                <w:rFonts w:ascii="Nexa Book" w:hAnsi="Nexa Book" w:cs="Times"/>
                                <w:color w:val="FFFFFF" w:themeColor="background1"/>
                              </w:rPr>
                            </w:pPr>
                            <w:r w:rsidRPr="00C7638B">
                              <w:rPr>
                                <w:rFonts w:ascii="Nexa Book" w:hAnsi="Nexa Book" w:cs="Times"/>
                                <w:color w:val="FFFFFF" w:themeColor="background1"/>
                              </w:rPr>
                              <w:t xml:space="preserve">Unsere </w:t>
                            </w:r>
                            <w:proofErr w:type="spellStart"/>
                            <w:r w:rsidRPr="00C7638B">
                              <w:rPr>
                                <w:rFonts w:ascii="Nexa Book" w:hAnsi="Nexa Book" w:cs="Times"/>
                                <w:color w:val="FFFFFF" w:themeColor="background1"/>
                              </w:rPr>
                              <w:t>VIP’s</w:t>
                            </w:r>
                            <w:proofErr w:type="spellEnd"/>
                            <w:r>
                              <w:rPr>
                                <w:rFonts w:ascii="Nexa Book" w:hAnsi="Nexa Book" w:cs="Times"/>
                                <w:color w:val="FFFFFF" w:themeColor="background1"/>
                              </w:rPr>
                              <w:t xml:space="preserve"> (kirchendistanzierte Menschen und Kinder)</w:t>
                            </w:r>
                          </w:p>
                          <w:p w:rsidR="00C7638B" w:rsidRPr="00C7638B" w:rsidRDefault="00C7638B" w:rsidP="00C7638B">
                            <w:pPr>
                              <w:pStyle w:val="Listenabsatz"/>
                              <w:widowControl w:val="0"/>
                              <w:numPr>
                                <w:ilvl w:val="0"/>
                                <w:numId w:val="11"/>
                              </w:numPr>
                              <w:autoSpaceDE w:val="0"/>
                              <w:autoSpaceDN w:val="0"/>
                              <w:adjustRightInd w:val="0"/>
                              <w:rPr>
                                <w:rFonts w:ascii="Nexa Book" w:hAnsi="Nexa Book" w:cs="Times"/>
                                <w:color w:val="FFFFFF" w:themeColor="background1"/>
                              </w:rPr>
                            </w:pPr>
                            <w:r w:rsidRPr="00C7638B">
                              <w:rPr>
                                <w:rFonts w:ascii="Nexa Book" w:hAnsi="Nexa Book" w:cs="Times"/>
                                <w:color w:val="FFFFFF" w:themeColor="background1"/>
                              </w:rPr>
                              <w:t xml:space="preserve">Christen </w:t>
                            </w:r>
                            <w:proofErr w:type="gramStart"/>
                            <w:r>
                              <w:rPr>
                                <w:rFonts w:ascii="Nexa Book" w:hAnsi="Nexa Book" w:cs="Times"/>
                                <w:color w:val="FFFFFF" w:themeColor="background1"/>
                              </w:rPr>
                              <w:t>starten</w:t>
                            </w:r>
                            <w:proofErr w:type="gramEnd"/>
                            <w:r>
                              <w:rPr>
                                <w:rFonts w:ascii="Nexa Book" w:hAnsi="Nexa Book" w:cs="Times"/>
                                <w:color w:val="FFFFFF" w:themeColor="background1"/>
                              </w:rPr>
                              <w:t xml:space="preserve"> in der Nachfolge neu durch</w:t>
                            </w:r>
                          </w:p>
                          <w:p w:rsidR="00C7638B" w:rsidRPr="00C7638B" w:rsidRDefault="00C7638B" w:rsidP="00C7638B">
                            <w:pPr>
                              <w:pStyle w:val="Listenabsatz"/>
                              <w:widowControl w:val="0"/>
                              <w:numPr>
                                <w:ilvl w:val="0"/>
                                <w:numId w:val="11"/>
                              </w:numPr>
                              <w:autoSpaceDE w:val="0"/>
                              <w:autoSpaceDN w:val="0"/>
                              <w:adjustRightInd w:val="0"/>
                              <w:rPr>
                                <w:rFonts w:ascii="Nexa Book" w:hAnsi="Nexa Book" w:cs="Times"/>
                                <w:color w:val="FFFFFF" w:themeColor="background1"/>
                              </w:rPr>
                            </w:pPr>
                            <w:r w:rsidRPr="00C7638B">
                              <w:rPr>
                                <w:rFonts w:ascii="Nexa Book" w:hAnsi="Nexa Book" w:cs="Times"/>
                                <w:color w:val="FFFFFF" w:themeColor="background1"/>
                              </w:rPr>
                              <w:t xml:space="preserve">Christen </w:t>
                            </w:r>
                            <w:proofErr w:type="gramStart"/>
                            <w:r>
                              <w:rPr>
                                <w:rFonts w:ascii="Nexa Book" w:hAnsi="Nexa Book" w:cs="Times"/>
                                <w:color w:val="FFFFFF" w:themeColor="background1"/>
                              </w:rPr>
                              <w:t>machen</w:t>
                            </w:r>
                            <w:proofErr w:type="gramEnd"/>
                            <w:r>
                              <w:rPr>
                                <w:rFonts w:ascii="Nexa Book" w:hAnsi="Nexa Book" w:cs="Times"/>
                                <w:color w:val="FFFFFF" w:themeColor="background1"/>
                              </w:rPr>
                              <w:t xml:space="preserve"> einen Unterschied in ihrem jeweiligen Kontext aus</w:t>
                            </w:r>
                          </w:p>
                          <w:p w:rsidR="00C7638B" w:rsidRDefault="00C7638B" w:rsidP="00DE65BA">
                            <w:pPr>
                              <w:widowControl w:val="0"/>
                              <w:autoSpaceDE w:val="0"/>
                              <w:autoSpaceDN w:val="0"/>
                              <w:adjustRightInd w:val="0"/>
                              <w:jc w:val="center"/>
                              <w:rPr>
                                <w:rFonts w:ascii="Nexa Book" w:hAnsi="Nexa Book" w:cs="Times"/>
                                <w:bCs/>
                                <w:color w:val="FFAAA6" w:themeColor="accent5" w:themeTint="66"/>
                                <w:lang w:val="de-DE"/>
                              </w:rPr>
                            </w:pPr>
                          </w:p>
                          <w:p w:rsidR="00C7638B" w:rsidRDefault="00C7638B" w:rsidP="00DE65BA">
                            <w:pPr>
                              <w:widowControl w:val="0"/>
                              <w:autoSpaceDE w:val="0"/>
                              <w:autoSpaceDN w:val="0"/>
                              <w:adjustRightInd w:val="0"/>
                              <w:jc w:val="center"/>
                              <w:rPr>
                                <w:rFonts w:ascii="Nexa Book" w:hAnsi="Nexa Book" w:cs="Times"/>
                                <w:bCs/>
                                <w:color w:val="FFAAA6" w:themeColor="accent5" w:themeTint="66"/>
                                <w:lang w:val="de-DE"/>
                              </w:rPr>
                            </w:pPr>
                          </w:p>
                          <w:p w:rsidR="00877C90" w:rsidRPr="007314CA" w:rsidRDefault="00877C90" w:rsidP="00DE65BA">
                            <w:pPr>
                              <w:widowControl w:val="0"/>
                              <w:autoSpaceDE w:val="0"/>
                              <w:autoSpaceDN w:val="0"/>
                              <w:adjustRightInd w:val="0"/>
                              <w:jc w:val="center"/>
                              <w:rPr>
                                <w:rFonts w:ascii="Nexa Book" w:hAnsi="Nexa Book" w:cs="Times"/>
                                <w:color w:val="FFAAA6" w:themeColor="accent5" w:themeTint="66"/>
                                <w:lang w:val="de-DE"/>
                              </w:rPr>
                            </w:pPr>
                            <w:r w:rsidRPr="007314CA">
                              <w:rPr>
                                <w:rFonts w:ascii="Nexa Book" w:hAnsi="Nexa Book" w:cs="Times"/>
                                <w:bCs/>
                                <w:color w:val="FFAAA6" w:themeColor="accent5" w:themeTint="66"/>
                                <w:lang w:val="de-DE"/>
                              </w:rPr>
                              <w:t>GLAUBE</w:t>
                            </w:r>
                          </w:p>
                          <w:p w:rsidR="00877C90" w:rsidRDefault="00877C90" w:rsidP="00877C90">
                            <w:pPr>
                              <w:widowControl w:val="0"/>
                              <w:autoSpaceDE w:val="0"/>
                              <w:autoSpaceDN w:val="0"/>
                              <w:adjustRightInd w:val="0"/>
                              <w:spacing w:after="240"/>
                              <w:jc w:val="both"/>
                              <w:rPr>
                                <w:rFonts w:ascii="Nexa Book" w:hAnsi="Nexa Book" w:cs="Times"/>
                                <w:color w:val="FFFFFF" w:themeColor="background1"/>
                                <w:lang w:val="de-DE"/>
                              </w:rPr>
                            </w:pPr>
                            <w:r w:rsidRPr="00AB2496">
                              <w:rPr>
                                <w:rFonts w:ascii="Nexa Book" w:hAnsi="Nexa Book" w:cs="Times"/>
                                <w:color w:val="FFFFFF" w:themeColor="background1"/>
                                <w:lang w:val="de-DE"/>
                              </w:rPr>
                              <w:t xml:space="preserve">Im Notwendigen: Haben wir Einheit. </w:t>
                            </w:r>
                            <w:r w:rsidRPr="00092D47">
                              <w:rPr>
                                <w:rFonts w:ascii="Nexa Book" w:hAnsi="Nexa Book" w:cs="Times"/>
                                <w:color w:val="FFFFFF" w:themeColor="background1"/>
                                <w:lang w:val="de-DE"/>
                              </w:rPr>
                              <w:t>(Epheser 4, 4–6)</w:t>
                            </w:r>
                            <w:r w:rsidRPr="00092D47">
                              <w:rPr>
                                <w:rFonts w:ascii="MS Mincho" w:eastAsia="MS Mincho" w:hAnsi="MS Mincho" w:cs="MS Mincho" w:hint="eastAsia"/>
                                <w:color w:val="FFFFFF" w:themeColor="background1"/>
                                <w:lang w:val="de-DE"/>
                              </w:rPr>
                              <w:t> </w:t>
                            </w:r>
                            <w:r w:rsidRPr="00092D47">
                              <w:rPr>
                                <w:rFonts w:ascii="Nexa Book" w:hAnsi="Nexa Book" w:cs="Times"/>
                                <w:color w:val="FFFFFF" w:themeColor="background1"/>
                                <w:lang w:val="de-DE"/>
                              </w:rPr>
                              <w:t xml:space="preserve">2. Im Zweifel: Haben wir Freiheit. </w:t>
                            </w:r>
                            <w:r w:rsidRPr="00AB2496">
                              <w:rPr>
                                <w:rFonts w:ascii="Nexa Book" w:hAnsi="Nexa Book" w:cs="Times"/>
                                <w:color w:val="FFFFFF" w:themeColor="background1"/>
                                <w:lang w:val="de-DE"/>
                              </w:rPr>
                              <w:t>(Römer 14, 1/4/12/22) 3. In allem: Haben wir Liebe. (1. Korinther 13, 2)</w:t>
                            </w:r>
                          </w:p>
                          <w:p w:rsidR="008558D4" w:rsidRPr="00AB2496" w:rsidRDefault="008558D4" w:rsidP="00877C90">
                            <w:pPr>
                              <w:widowControl w:val="0"/>
                              <w:autoSpaceDE w:val="0"/>
                              <w:autoSpaceDN w:val="0"/>
                              <w:adjustRightInd w:val="0"/>
                              <w:spacing w:after="240"/>
                              <w:jc w:val="both"/>
                              <w:rPr>
                                <w:rFonts w:ascii="Nexa Book" w:hAnsi="Nexa Book" w:cs="Times"/>
                                <w:color w:val="FFFFFF" w:themeColor="background1"/>
                                <w:lang w:val="de-DE"/>
                              </w:rPr>
                            </w:pPr>
                          </w:p>
                          <w:p w:rsidR="00877C90" w:rsidRPr="007314CA" w:rsidRDefault="00F46BEA" w:rsidP="00DE65BA">
                            <w:pPr>
                              <w:widowControl w:val="0"/>
                              <w:autoSpaceDE w:val="0"/>
                              <w:autoSpaceDN w:val="0"/>
                              <w:adjustRightInd w:val="0"/>
                              <w:spacing w:after="240"/>
                              <w:jc w:val="center"/>
                              <w:rPr>
                                <w:rFonts w:ascii="Nexa Book" w:hAnsi="Nexa Book" w:cs="Times"/>
                                <w:color w:val="FFAAA6" w:themeColor="accent5" w:themeTint="66"/>
                                <w:lang w:val="de-DE"/>
                              </w:rPr>
                            </w:pPr>
                            <w:r w:rsidRPr="007314CA">
                              <w:rPr>
                                <w:rFonts w:ascii="Nexa Book" w:hAnsi="Nexa Book" w:cs="Times"/>
                                <w:bCs/>
                                <w:color w:val="FFAAA6" w:themeColor="accent5" w:themeTint="66"/>
                                <w:lang w:val="de-DE"/>
                              </w:rPr>
                              <w:t>VIER NOTWENDIGKEITEN</w:t>
                            </w:r>
                          </w:p>
                          <w:p w:rsidR="00877C90" w:rsidRPr="00F46BEA" w:rsidRDefault="00877C90" w:rsidP="00877C90">
                            <w:pPr>
                              <w:widowControl w:val="0"/>
                              <w:autoSpaceDE w:val="0"/>
                              <w:autoSpaceDN w:val="0"/>
                              <w:adjustRightInd w:val="0"/>
                              <w:spacing w:after="240"/>
                              <w:jc w:val="both"/>
                              <w:rPr>
                                <w:rFonts w:ascii="Nexa Book" w:hAnsi="Nexa Book" w:cs="Times"/>
                                <w:color w:val="FFFFFF" w:themeColor="background1"/>
                                <w:lang w:val="de-DE"/>
                              </w:rPr>
                            </w:pPr>
                            <w:r w:rsidRPr="00AB2496">
                              <w:rPr>
                                <w:rFonts w:ascii="Nexa Book" w:hAnsi="Nexa Book" w:cs="Times"/>
                                <w:bCs/>
                                <w:color w:val="FFFFFF" w:themeColor="background1"/>
                                <w:lang w:val="de-DE"/>
                              </w:rPr>
                              <w:t>1</w:t>
                            </w:r>
                            <w:r w:rsidRPr="00F666F1">
                              <w:rPr>
                                <w:rFonts w:ascii="Nexa Book" w:hAnsi="Nexa Book" w:cs="Times"/>
                                <w:bCs/>
                                <w:color w:val="FFAAA6" w:themeColor="accent5" w:themeTint="66"/>
                                <w:lang w:val="de-DE"/>
                              </w:rPr>
                              <w:t xml:space="preserve">. Die Bibel ist Gottes Wort. </w:t>
                            </w:r>
                            <w:r w:rsidRPr="00F46BEA">
                              <w:rPr>
                                <w:rFonts w:ascii="Nexa Book" w:hAnsi="Nexa Book" w:cs="Times"/>
                                <w:color w:val="FFFFFF" w:themeColor="background1"/>
                                <w:lang w:val="de-DE"/>
                              </w:rPr>
                              <w:t>Sie ist unser</w:t>
                            </w:r>
                            <w:r w:rsidR="00F46BEA" w:rsidRPr="00F46BEA">
                              <w:rPr>
                                <w:rFonts w:ascii="Nexa Book" w:hAnsi="Nexa Book" w:cs="Times"/>
                                <w:color w:val="FFFFFF" w:themeColor="background1"/>
                                <w:lang w:val="de-DE"/>
                              </w:rPr>
                              <w:t>e Autorität in Glaubensfragen (</w:t>
                            </w:r>
                            <w:r w:rsidRPr="00F46BEA">
                              <w:rPr>
                                <w:rFonts w:ascii="Nexa Book" w:hAnsi="Nexa Book" w:cs="Times"/>
                                <w:color w:val="FFFFFF" w:themeColor="background1"/>
                                <w:lang w:val="de-DE"/>
                              </w:rPr>
                              <w:t>2. Timotheus 3:16</w:t>
                            </w:r>
                            <w:r w:rsidR="00F46BEA">
                              <w:rPr>
                                <w:rFonts w:ascii="Nexa Book" w:hAnsi="Nexa Book" w:cs="Times"/>
                                <w:color w:val="FFFFFF" w:themeColor="background1"/>
                                <w:lang w:val="de-DE"/>
                              </w:rPr>
                              <w:t>)</w:t>
                            </w:r>
                          </w:p>
                          <w:p w:rsidR="00877C90" w:rsidRPr="00092D47" w:rsidRDefault="00877C90" w:rsidP="00877C90">
                            <w:pPr>
                              <w:widowControl w:val="0"/>
                              <w:autoSpaceDE w:val="0"/>
                              <w:autoSpaceDN w:val="0"/>
                              <w:adjustRightInd w:val="0"/>
                              <w:spacing w:after="240"/>
                              <w:jc w:val="both"/>
                              <w:rPr>
                                <w:rFonts w:ascii="Nexa Book" w:hAnsi="Nexa Book" w:cs="Times"/>
                                <w:bCs/>
                                <w:color w:val="FFFFFF" w:themeColor="background1"/>
                                <w:lang w:val="de-DE"/>
                              </w:rPr>
                            </w:pPr>
                            <w:r w:rsidRPr="00180617">
                              <w:rPr>
                                <w:rFonts w:ascii="Nexa Book" w:hAnsi="Nexa Book" w:cs="Times"/>
                                <w:bCs/>
                                <w:color w:val="FFAAA6" w:themeColor="accent5" w:themeTint="66"/>
                              </w:rPr>
                              <w:t xml:space="preserve">2. Jesus Christus </w:t>
                            </w:r>
                            <w:proofErr w:type="spellStart"/>
                            <w:r w:rsidRPr="00180617">
                              <w:rPr>
                                <w:rFonts w:ascii="Nexa Book" w:hAnsi="Nexa Book" w:cs="Times"/>
                                <w:bCs/>
                                <w:color w:val="FFAAA6" w:themeColor="accent5" w:themeTint="66"/>
                              </w:rPr>
                              <w:t>ist</w:t>
                            </w:r>
                            <w:proofErr w:type="spellEnd"/>
                            <w:r w:rsidRPr="00180617">
                              <w:rPr>
                                <w:rFonts w:ascii="Nexa Book" w:hAnsi="Nexa Book" w:cs="Times"/>
                                <w:bCs/>
                                <w:color w:val="FFAAA6" w:themeColor="accent5" w:themeTint="66"/>
                              </w:rPr>
                              <w:t xml:space="preserve"> </w:t>
                            </w:r>
                            <w:proofErr w:type="spellStart"/>
                            <w:r w:rsidRPr="00180617">
                              <w:rPr>
                                <w:rFonts w:ascii="Nexa Book" w:hAnsi="Nexa Book" w:cs="Times"/>
                                <w:bCs/>
                                <w:color w:val="FFAAA6" w:themeColor="accent5" w:themeTint="66"/>
                              </w:rPr>
                              <w:t>Gottes</w:t>
                            </w:r>
                            <w:proofErr w:type="spellEnd"/>
                            <w:r w:rsidRPr="00180617">
                              <w:rPr>
                                <w:rFonts w:ascii="Nexa Book" w:hAnsi="Nexa Book" w:cs="Times"/>
                                <w:bCs/>
                                <w:color w:val="FFAAA6" w:themeColor="accent5" w:themeTint="66"/>
                              </w:rPr>
                              <w:t xml:space="preserve"> Sohn. </w:t>
                            </w:r>
                            <w:r w:rsidRPr="00180617">
                              <w:rPr>
                                <w:rFonts w:ascii="Nexa Book" w:hAnsi="Nexa Book" w:cs="Times"/>
                                <w:color w:val="FFFFFF" w:themeColor="background1"/>
                                <w:lang w:val="de-DE"/>
                              </w:rPr>
                              <w:t xml:space="preserve">Jesus ist der sündlose, menschgewordene Gott, der durch sein Opfer am Kreuz die Vergebung der Sünden für alle Menschen erwirkt hat. Er ist auferstanden, vertritt uns jetzt im Himmel bei Gott und wird als Weltrichter </w:t>
                            </w:r>
                            <w:proofErr w:type="gramStart"/>
                            <w:r w:rsidRPr="00180617">
                              <w:rPr>
                                <w:rFonts w:ascii="Nexa Book" w:hAnsi="Nexa Book" w:cs="Times"/>
                                <w:color w:val="FFFFFF" w:themeColor="background1"/>
                                <w:lang w:val="de-DE"/>
                              </w:rPr>
                              <w:t>zurückkehren.*</w:t>
                            </w:r>
                            <w:proofErr w:type="gramEnd"/>
                            <w:r w:rsidRPr="00180617">
                              <w:rPr>
                                <w:rFonts w:ascii="Nexa Book" w:hAnsi="Nexa Book" w:cs="Times"/>
                                <w:color w:val="FFFFFF" w:themeColor="background1"/>
                                <w:lang w:val="de-DE"/>
                              </w:rPr>
                              <w:t xml:space="preserve"> </w:t>
                            </w:r>
                            <w:r w:rsidRPr="00092D47">
                              <w:rPr>
                                <w:rFonts w:ascii="Nexa Book" w:hAnsi="Nexa Book" w:cs="Times"/>
                                <w:color w:val="FFFFFF" w:themeColor="background1"/>
                                <w:lang w:val="de-DE"/>
                              </w:rPr>
                              <w:t>Offenbarung 1:5-8</w:t>
                            </w:r>
                          </w:p>
                          <w:p w:rsidR="00877C90" w:rsidRPr="00AB2496" w:rsidRDefault="00877C90" w:rsidP="00877C90">
                            <w:pPr>
                              <w:widowControl w:val="0"/>
                              <w:autoSpaceDE w:val="0"/>
                              <w:autoSpaceDN w:val="0"/>
                              <w:adjustRightInd w:val="0"/>
                              <w:spacing w:after="240"/>
                              <w:jc w:val="both"/>
                              <w:rPr>
                                <w:rFonts w:ascii="Nexa Book" w:hAnsi="Nexa Book" w:cs="Times"/>
                                <w:color w:val="FFFFFF" w:themeColor="background1"/>
                                <w:lang w:val="de-DE"/>
                              </w:rPr>
                            </w:pPr>
                            <w:r w:rsidRPr="00092D47">
                              <w:rPr>
                                <w:rFonts w:ascii="Nexa Book" w:hAnsi="Nexa Book" w:cs="Times"/>
                                <w:bCs/>
                                <w:color w:val="FFFFFF" w:themeColor="background1"/>
                                <w:lang w:val="de-DE"/>
                              </w:rPr>
                              <w:t>3</w:t>
                            </w:r>
                            <w:r w:rsidRPr="00092D47">
                              <w:rPr>
                                <w:rFonts w:ascii="Nexa Book" w:hAnsi="Nexa Book" w:cs="Times"/>
                                <w:bCs/>
                                <w:color w:val="FFAAA6" w:themeColor="accent5" w:themeTint="66"/>
                                <w:lang w:val="de-DE"/>
                              </w:rPr>
                              <w:t xml:space="preserve">. Der Mensch benötigt die Errettung! </w:t>
                            </w:r>
                            <w:r w:rsidRPr="00092D47">
                              <w:rPr>
                                <w:rFonts w:ascii="Nexa Book" w:hAnsi="Nexa Book" w:cs="Times"/>
                                <w:color w:val="FFFFFF" w:themeColor="background1"/>
                                <w:lang w:val="de-DE"/>
                              </w:rPr>
                              <w:t>Jeder Mensch ist von Gott getrennt und benötigt die Vergebung seiner Sünden. Durch Umkehr und die Annahme dieser Gnade bekommt er die Gotteskindschaft geschenkt.</w:t>
                            </w:r>
                            <w:r w:rsidRPr="00092D47">
                              <w:rPr>
                                <w:rFonts w:ascii="MS Mincho" w:eastAsia="MS Mincho" w:hAnsi="MS Mincho" w:cs="MS Mincho" w:hint="eastAsia"/>
                                <w:color w:val="FFFFFF" w:themeColor="background1"/>
                                <w:lang w:val="de-DE"/>
                              </w:rPr>
                              <w:t> </w:t>
                            </w:r>
                            <w:r w:rsidRPr="00AB2496">
                              <w:rPr>
                                <w:rFonts w:ascii="Nexa Book" w:hAnsi="Nexa Book" w:cs="Times"/>
                                <w:color w:val="FFFFFF" w:themeColor="background1"/>
                                <w:lang w:val="de-DE"/>
                              </w:rPr>
                              <w:t>* Johannes 3:16</w:t>
                            </w:r>
                          </w:p>
                          <w:p w:rsidR="00DE65BA" w:rsidRDefault="00877C90" w:rsidP="00F82D70">
                            <w:pPr>
                              <w:widowControl w:val="0"/>
                              <w:autoSpaceDE w:val="0"/>
                              <w:autoSpaceDN w:val="0"/>
                              <w:adjustRightInd w:val="0"/>
                              <w:spacing w:line="276" w:lineRule="auto"/>
                              <w:jc w:val="both"/>
                              <w:rPr>
                                <w:rFonts w:ascii="Nexa Book" w:hAnsi="Nexa Book" w:cs="Times"/>
                                <w:bCs/>
                                <w:color w:val="FFAAA6" w:themeColor="accent5" w:themeTint="66"/>
                                <w:lang w:val="de-DE"/>
                              </w:rPr>
                            </w:pPr>
                            <w:r w:rsidRPr="00F666F1">
                              <w:rPr>
                                <w:rFonts w:ascii="Nexa Book" w:hAnsi="Nexa Book" w:cs="Times"/>
                                <w:bCs/>
                                <w:color w:val="FFAAA6" w:themeColor="accent5" w:themeTint="66"/>
                                <w:lang w:val="de-DE"/>
                              </w:rPr>
                              <w:t xml:space="preserve">4. Jeder Christ </w:t>
                            </w:r>
                            <w:r w:rsidR="005F6AA6">
                              <w:rPr>
                                <w:rFonts w:ascii="Nexa Book" w:hAnsi="Nexa Book" w:cs="Times"/>
                                <w:bCs/>
                                <w:color w:val="FFAAA6" w:themeColor="accent5" w:themeTint="66"/>
                                <w:lang w:val="de-DE"/>
                              </w:rPr>
                              <w:t>kann</w:t>
                            </w:r>
                            <w:r w:rsidRPr="00F666F1">
                              <w:rPr>
                                <w:rFonts w:ascii="Nexa Book" w:hAnsi="Nexa Book" w:cs="Times"/>
                                <w:bCs/>
                                <w:color w:val="FFAAA6" w:themeColor="accent5" w:themeTint="66"/>
                                <w:lang w:val="de-DE"/>
                              </w:rPr>
                              <w:t xml:space="preserve"> die übernatürliche Ausrüstung durch den Heiligen Geist</w:t>
                            </w:r>
                            <w:r w:rsidR="005F6AA6">
                              <w:rPr>
                                <w:rFonts w:ascii="Nexa Book" w:hAnsi="Nexa Book" w:cs="Times"/>
                                <w:bCs/>
                                <w:color w:val="FFAAA6" w:themeColor="accent5" w:themeTint="66"/>
                                <w:lang w:val="de-DE"/>
                              </w:rPr>
                              <w:t>empfangen</w:t>
                            </w:r>
                          </w:p>
                          <w:p w:rsidR="00DE65BA" w:rsidRDefault="00F82D70" w:rsidP="00F82D70">
                            <w:pPr>
                              <w:widowControl w:val="0"/>
                              <w:autoSpaceDE w:val="0"/>
                              <w:autoSpaceDN w:val="0"/>
                              <w:adjustRightInd w:val="0"/>
                              <w:spacing w:line="276" w:lineRule="auto"/>
                              <w:jc w:val="both"/>
                              <w:rPr>
                                <w:rFonts w:ascii="Nexa Book" w:hAnsi="Nexa Book" w:cs="Times"/>
                                <w:bCs/>
                                <w:color w:val="FFFFFF" w:themeColor="background1"/>
                                <w:lang w:val="de-DE"/>
                              </w:rPr>
                            </w:pPr>
                            <w:r w:rsidRPr="00AB2496">
                              <w:rPr>
                                <w:rFonts w:ascii="Nexa Book" w:hAnsi="Nexa Book" w:cs="Times"/>
                                <w:bCs/>
                                <w:color w:val="FFFFFF" w:themeColor="background1"/>
                                <w:lang w:val="de-DE"/>
                              </w:rPr>
                              <w:t xml:space="preserve">Jede Gemeinde trägt eine übernatürliche DNA in sich. </w:t>
                            </w:r>
                          </w:p>
                          <w:p w:rsidR="00F82D70" w:rsidRPr="00AB2496" w:rsidRDefault="00F82D70" w:rsidP="00F82D70">
                            <w:pPr>
                              <w:widowControl w:val="0"/>
                              <w:autoSpaceDE w:val="0"/>
                              <w:autoSpaceDN w:val="0"/>
                              <w:adjustRightInd w:val="0"/>
                              <w:spacing w:line="276" w:lineRule="auto"/>
                              <w:jc w:val="both"/>
                              <w:rPr>
                                <w:rFonts w:ascii="Nexa Book" w:hAnsi="Nexa Book" w:cs="Times"/>
                                <w:bCs/>
                                <w:color w:val="FFFFFF" w:themeColor="background1"/>
                                <w:lang w:val="de-DE"/>
                              </w:rPr>
                            </w:pPr>
                            <w:r w:rsidRPr="00AB2496">
                              <w:rPr>
                                <w:rFonts w:ascii="Nexa Book" w:hAnsi="Nexa Book" w:cs="Times"/>
                                <w:bCs/>
                                <w:color w:val="FFFFFF" w:themeColor="background1"/>
                                <w:lang w:val="de-DE"/>
                              </w:rPr>
                              <w:t xml:space="preserve">Gott rechnet in erster Linie nicht mit </w:t>
                            </w:r>
                            <w:r w:rsidR="003139E5">
                              <w:rPr>
                                <w:rFonts w:ascii="Nexa Book" w:hAnsi="Nexa Book" w:cs="Times"/>
                                <w:bCs/>
                                <w:color w:val="FFFFFF" w:themeColor="background1"/>
                                <w:lang w:val="de-DE"/>
                              </w:rPr>
                              <w:t>den menschlichen</w:t>
                            </w:r>
                            <w:r w:rsidRPr="00AB2496">
                              <w:rPr>
                                <w:rFonts w:ascii="Nexa Book" w:hAnsi="Nexa Book" w:cs="Times"/>
                                <w:bCs/>
                                <w:color w:val="FFFFFF" w:themeColor="background1"/>
                                <w:lang w:val="de-DE"/>
                              </w:rPr>
                              <w:t xml:space="preserve"> Möglichkeiten (Sach</w:t>
                            </w:r>
                            <w:r w:rsidR="00DE65BA">
                              <w:rPr>
                                <w:rFonts w:ascii="Nexa Book" w:hAnsi="Nexa Book" w:cs="Times"/>
                                <w:bCs/>
                                <w:color w:val="FFFFFF" w:themeColor="background1"/>
                                <w:lang w:val="de-DE"/>
                              </w:rPr>
                              <w:t>.</w:t>
                            </w:r>
                            <w:r w:rsidRPr="00AB2496">
                              <w:rPr>
                                <w:rFonts w:ascii="Nexa Book" w:hAnsi="Nexa Book" w:cs="Times"/>
                                <w:bCs/>
                                <w:color w:val="FFFFFF" w:themeColor="background1"/>
                                <w:lang w:val="de-DE"/>
                              </w:rPr>
                              <w:t xml:space="preserve"> 4,6; Ps</w:t>
                            </w:r>
                            <w:r w:rsidR="00DE65BA">
                              <w:rPr>
                                <w:rFonts w:ascii="Nexa Book" w:hAnsi="Nexa Book" w:cs="Times"/>
                                <w:bCs/>
                                <w:color w:val="FFFFFF" w:themeColor="background1"/>
                                <w:lang w:val="de-DE"/>
                              </w:rPr>
                              <w:t>.</w:t>
                            </w:r>
                            <w:r w:rsidRPr="00AB2496">
                              <w:rPr>
                                <w:rFonts w:ascii="Nexa Book" w:hAnsi="Nexa Book" w:cs="Times"/>
                                <w:bCs/>
                                <w:color w:val="FFFFFF" w:themeColor="background1"/>
                                <w:lang w:val="de-DE"/>
                              </w:rPr>
                              <w:t xml:space="preserve"> 127,1-2)</w:t>
                            </w:r>
                          </w:p>
                          <w:p w:rsidR="003139E5" w:rsidRDefault="00F82D70" w:rsidP="00F82D70">
                            <w:pPr>
                              <w:widowControl w:val="0"/>
                              <w:autoSpaceDE w:val="0"/>
                              <w:autoSpaceDN w:val="0"/>
                              <w:adjustRightInd w:val="0"/>
                              <w:spacing w:after="240" w:line="276" w:lineRule="auto"/>
                              <w:jc w:val="both"/>
                              <w:rPr>
                                <w:rFonts w:ascii="Nexa Book" w:hAnsi="Nexa Book" w:cs="Times"/>
                                <w:bCs/>
                                <w:color w:val="FFFFFF" w:themeColor="background1"/>
                                <w:lang w:val="de-DE"/>
                              </w:rPr>
                            </w:pPr>
                            <w:r w:rsidRPr="00AB2496">
                              <w:rPr>
                                <w:rFonts w:ascii="Nexa Book" w:hAnsi="Nexa Book" w:cs="Times"/>
                                <w:bCs/>
                                <w:color w:val="FFFFFF" w:themeColor="background1"/>
                                <w:lang w:val="de-DE"/>
                              </w:rPr>
                              <w:t>Wir glauben- das Pfingstereignis war ein einmalige</w:t>
                            </w:r>
                            <w:r w:rsidR="003139E5">
                              <w:rPr>
                                <w:rFonts w:ascii="Nexa Book" w:hAnsi="Nexa Book" w:cs="Times"/>
                                <w:bCs/>
                                <w:color w:val="FFFFFF" w:themeColor="background1"/>
                                <w:lang w:val="de-DE"/>
                              </w:rPr>
                              <w:t>s</w:t>
                            </w:r>
                            <w:r w:rsidRPr="00AB2496">
                              <w:rPr>
                                <w:rFonts w:ascii="Nexa Book" w:hAnsi="Nexa Book" w:cs="Times"/>
                                <w:bCs/>
                                <w:color w:val="FFFFFF" w:themeColor="background1"/>
                                <w:lang w:val="de-DE"/>
                              </w:rPr>
                              <w:t xml:space="preserve"> Er</w:t>
                            </w:r>
                            <w:r w:rsidR="003139E5">
                              <w:rPr>
                                <w:rFonts w:ascii="Nexa Book" w:hAnsi="Nexa Book" w:cs="Times"/>
                                <w:bCs/>
                                <w:color w:val="FFFFFF" w:themeColor="background1"/>
                                <w:lang w:val="de-DE"/>
                              </w:rPr>
                              <w:t>eignis für</w:t>
                            </w:r>
                            <w:r w:rsidRPr="00AB2496">
                              <w:rPr>
                                <w:rFonts w:ascii="Nexa Book" w:hAnsi="Nexa Book" w:cs="Times"/>
                                <w:bCs/>
                                <w:color w:val="FFFFFF" w:themeColor="background1"/>
                                <w:lang w:val="de-DE"/>
                              </w:rPr>
                              <w:t xml:space="preserve"> d</w:t>
                            </w:r>
                            <w:r w:rsidR="003139E5">
                              <w:rPr>
                                <w:rFonts w:ascii="Nexa Book" w:hAnsi="Nexa Book" w:cs="Times"/>
                                <w:bCs/>
                                <w:color w:val="FFFFFF" w:themeColor="background1"/>
                                <w:lang w:val="de-DE"/>
                              </w:rPr>
                              <w:t>ie</w:t>
                            </w:r>
                            <w:r w:rsidRPr="00AB2496">
                              <w:rPr>
                                <w:rFonts w:ascii="Nexa Book" w:hAnsi="Nexa Book" w:cs="Times"/>
                                <w:bCs/>
                                <w:color w:val="FFFFFF" w:themeColor="background1"/>
                                <w:lang w:val="de-DE"/>
                              </w:rPr>
                              <w:t xml:space="preserve"> Apostel, wobei die Pfingsterfahrung für alle Gläubige zu allen Zeiten zugänglich ist</w:t>
                            </w:r>
                            <w:r w:rsidR="003139E5">
                              <w:rPr>
                                <w:rFonts w:ascii="Nexa Book" w:hAnsi="Nexa Book" w:cs="Times"/>
                                <w:bCs/>
                                <w:color w:val="FFFFFF" w:themeColor="background1"/>
                                <w:lang w:val="de-DE"/>
                              </w:rPr>
                              <w:t xml:space="preserve"> (</w:t>
                            </w:r>
                            <w:proofErr w:type="spellStart"/>
                            <w:r w:rsidR="003139E5">
                              <w:rPr>
                                <w:rFonts w:ascii="Nexa Book" w:hAnsi="Nexa Book" w:cs="Times"/>
                                <w:bCs/>
                                <w:color w:val="FFFFFF" w:themeColor="background1"/>
                                <w:lang w:val="de-DE"/>
                              </w:rPr>
                              <w:t>Apg</w:t>
                            </w:r>
                            <w:proofErr w:type="spellEnd"/>
                            <w:r w:rsidR="003139E5">
                              <w:rPr>
                                <w:rFonts w:ascii="Nexa Book" w:hAnsi="Nexa Book" w:cs="Times"/>
                                <w:bCs/>
                                <w:color w:val="FFFFFF" w:themeColor="background1"/>
                                <w:lang w:val="de-DE"/>
                              </w:rPr>
                              <w:t xml:space="preserve"> 2+4)</w:t>
                            </w:r>
                            <w:r w:rsidRPr="00AB2496">
                              <w:rPr>
                                <w:rFonts w:ascii="Nexa Book" w:hAnsi="Nexa Book" w:cs="Times"/>
                                <w:bCs/>
                                <w:color w:val="FFFFFF" w:themeColor="background1"/>
                                <w:lang w:val="de-DE"/>
                              </w:rPr>
                              <w:t xml:space="preserve">. </w:t>
                            </w:r>
                          </w:p>
                          <w:p w:rsidR="00F82D70" w:rsidRPr="00AB2496" w:rsidRDefault="00F82D70" w:rsidP="00F82D70">
                            <w:pPr>
                              <w:widowControl w:val="0"/>
                              <w:autoSpaceDE w:val="0"/>
                              <w:autoSpaceDN w:val="0"/>
                              <w:adjustRightInd w:val="0"/>
                              <w:spacing w:after="240" w:line="276" w:lineRule="auto"/>
                              <w:jc w:val="both"/>
                              <w:rPr>
                                <w:rFonts w:ascii="Nexa Book" w:hAnsi="Nexa Book" w:cs="Times"/>
                                <w:bCs/>
                                <w:color w:val="FFFFFF" w:themeColor="background1"/>
                                <w:lang w:val="de-DE"/>
                              </w:rPr>
                            </w:pPr>
                            <w:r w:rsidRPr="00AB2496">
                              <w:rPr>
                                <w:rFonts w:ascii="Nexa Book" w:hAnsi="Nexa Book" w:cs="Times"/>
                                <w:bCs/>
                                <w:color w:val="FFFFFF" w:themeColor="background1"/>
                                <w:lang w:val="de-DE"/>
                              </w:rPr>
                              <w:t>Achtung: Die Wirkweise des Heiligen Geistes kann sich unterschiedlich ausdrücken</w:t>
                            </w:r>
                            <w:r w:rsidR="003139E5">
                              <w:rPr>
                                <w:rFonts w:ascii="Nexa Book" w:hAnsi="Nexa Book" w:cs="Times"/>
                                <w:bCs/>
                                <w:color w:val="FFFFFF" w:themeColor="background1"/>
                                <w:lang w:val="de-DE"/>
                              </w:rPr>
                              <w:t xml:space="preserve"> (Der HG bei Lukas, Johannes und Lukas)</w:t>
                            </w:r>
                            <w:r w:rsidRPr="00AB2496">
                              <w:rPr>
                                <w:rFonts w:ascii="Nexa Book" w:hAnsi="Nexa Book" w:cs="Times"/>
                                <w:bCs/>
                                <w:color w:val="FFFFFF" w:themeColor="background1"/>
                                <w:lang w:val="de-DE"/>
                              </w:rPr>
                              <w:t>.</w:t>
                            </w:r>
                          </w:p>
                          <w:p w:rsidR="00F82D70" w:rsidRPr="007B4982" w:rsidRDefault="00F82D70" w:rsidP="00F82D70">
                            <w:pPr>
                              <w:pStyle w:val="Listenabsatz"/>
                              <w:widowControl w:val="0"/>
                              <w:numPr>
                                <w:ilvl w:val="0"/>
                                <w:numId w:val="4"/>
                              </w:numPr>
                              <w:autoSpaceDE w:val="0"/>
                              <w:autoSpaceDN w:val="0"/>
                              <w:adjustRightInd w:val="0"/>
                              <w:spacing w:after="240"/>
                              <w:jc w:val="both"/>
                              <w:rPr>
                                <w:rFonts w:ascii="Nexa Book" w:hAnsi="Nexa Book" w:cs="Times"/>
                                <w:bCs/>
                                <w:color w:val="FFFFFF" w:themeColor="background1"/>
                              </w:rPr>
                            </w:pPr>
                            <w:r w:rsidRPr="00AB2496">
                              <w:rPr>
                                <w:rFonts w:ascii="Nexa Book" w:hAnsi="Nexa Book" w:cs="Times"/>
                                <w:bCs/>
                                <w:color w:val="FFFFFF" w:themeColor="background1"/>
                              </w:rPr>
                              <w:t>Wir glauben und praktizieren die Taufe im Heiligen Geist</w:t>
                            </w:r>
                            <w:r>
                              <w:rPr>
                                <w:rFonts w:ascii="Nexa Book" w:hAnsi="Nexa Book" w:cs="Times"/>
                                <w:bCs/>
                                <w:color w:val="FFFFFF" w:themeColor="background1"/>
                              </w:rPr>
                              <w:t xml:space="preserve"> (Apg. 4)</w:t>
                            </w:r>
                          </w:p>
                          <w:p w:rsidR="00F82D70" w:rsidRPr="00AB2496" w:rsidRDefault="00F82D70" w:rsidP="00F82D70">
                            <w:pPr>
                              <w:pStyle w:val="Listenabsatz"/>
                              <w:widowControl w:val="0"/>
                              <w:numPr>
                                <w:ilvl w:val="0"/>
                                <w:numId w:val="4"/>
                              </w:numPr>
                              <w:autoSpaceDE w:val="0"/>
                              <w:autoSpaceDN w:val="0"/>
                              <w:adjustRightInd w:val="0"/>
                              <w:spacing w:after="240" w:line="276" w:lineRule="auto"/>
                              <w:jc w:val="both"/>
                              <w:rPr>
                                <w:rFonts w:ascii="Nexa Book" w:hAnsi="Nexa Book" w:cs="Times"/>
                                <w:bCs/>
                                <w:color w:val="FFFFFF" w:themeColor="background1"/>
                              </w:rPr>
                            </w:pPr>
                            <w:r w:rsidRPr="00AB2496">
                              <w:rPr>
                                <w:rFonts w:ascii="Nexa Book" w:hAnsi="Nexa Book" w:cs="Times"/>
                                <w:bCs/>
                                <w:color w:val="FFFFFF" w:themeColor="background1"/>
                              </w:rPr>
                              <w:t>Empfang und Einsetzen der Charismen (1. Korinther12-14; Römer 12,1-10)</w:t>
                            </w:r>
                          </w:p>
                          <w:p w:rsidR="00F82D70" w:rsidRDefault="00F82D70" w:rsidP="00F82D70">
                            <w:pPr>
                              <w:pStyle w:val="Listenabsatz"/>
                              <w:widowControl w:val="0"/>
                              <w:numPr>
                                <w:ilvl w:val="0"/>
                                <w:numId w:val="4"/>
                              </w:numPr>
                              <w:autoSpaceDE w:val="0"/>
                              <w:autoSpaceDN w:val="0"/>
                              <w:adjustRightInd w:val="0"/>
                              <w:spacing w:after="240"/>
                              <w:jc w:val="both"/>
                              <w:rPr>
                                <w:rFonts w:ascii="Nexa Book" w:hAnsi="Nexa Book" w:cs="Times"/>
                                <w:bCs/>
                                <w:color w:val="FFFFFF" w:themeColor="background1"/>
                              </w:rPr>
                            </w:pPr>
                            <w:r w:rsidRPr="00AB2496">
                              <w:rPr>
                                <w:rFonts w:ascii="Nexa Book" w:hAnsi="Nexa Book" w:cs="Times"/>
                                <w:bCs/>
                                <w:color w:val="FFFFFF" w:themeColor="background1"/>
                              </w:rPr>
                              <w:t>5 - fältiger Dienst (Eph. 4,11 ff.)</w:t>
                            </w:r>
                          </w:p>
                          <w:p w:rsidR="00F82D70" w:rsidRPr="00AB2496" w:rsidRDefault="00F82D70" w:rsidP="00F82D70">
                            <w:pPr>
                              <w:pStyle w:val="Listenabsatz"/>
                              <w:widowControl w:val="0"/>
                              <w:autoSpaceDE w:val="0"/>
                              <w:autoSpaceDN w:val="0"/>
                              <w:adjustRightInd w:val="0"/>
                              <w:spacing w:after="240"/>
                              <w:jc w:val="both"/>
                              <w:rPr>
                                <w:rFonts w:ascii="Nexa Book" w:hAnsi="Nexa Book" w:cs="Times"/>
                                <w:bCs/>
                                <w:color w:val="FFFFFF" w:themeColor="background1"/>
                              </w:rPr>
                            </w:pPr>
                          </w:p>
                          <w:p w:rsidR="009322A7" w:rsidRPr="00AB2496" w:rsidRDefault="009322A7" w:rsidP="00AB2496">
                            <w:pPr>
                              <w:widowControl w:val="0"/>
                              <w:pBdr>
                                <w:bottom w:val="single" w:sz="6" w:space="22" w:color="auto"/>
                              </w:pBdr>
                              <w:autoSpaceDE w:val="0"/>
                              <w:autoSpaceDN w:val="0"/>
                              <w:adjustRightInd w:val="0"/>
                              <w:spacing w:after="240"/>
                              <w:jc w:val="both"/>
                              <w:rPr>
                                <w:rFonts w:ascii="Nexa Book" w:hAnsi="Nexa Book" w:cs="Times"/>
                                <w:color w:val="FFFFFF" w:themeColor="background1"/>
                              </w:rP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78096644" id="_x0000_s1038" style="position:absolute;margin-left:47.75pt;margin-top:76.05pt;width:493.6pt;height:673.1pt;z-index:25172224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" filled="f" stroked="f" strokeweight="1pt">
                <v:stroke miterlimit="4"/>
                <v:textbox inset="4pt,4pt,4pt,4pt">
                  <w:txbxContent>
                    <w:p w:rsidR="00877C90" w:rsidRPr="00AB2496" w:rsidRDefault="00877C90" w:rsidP="00877C90">
                      <w:pPr>
                        <w:widowControl w:val="0"/>
                        <w:autoSpaceDE w:val="0"/>
                        <w:autoSpaceDN w:val="0"/>
                        <w:adjustRightInd w:val="0"/>
                        <w:spacing w:line="276" w:lineRule="auto"/>
                        <w:jc w:val="both"/>
                        <w:rPr>
                          <w:rFonts w:ascii="Nexa Book" w:hAnsi="Nexa Book" w:cs="Times"/>
                          <w:bCs/>
                          <w:color w:val="FFAAA6" w:themeColor="accent5" w:themeTint="66"/>
                          <w:u w:val="single"/>
                          <w:lang w:val="de-DE"/>
                        </w:rPr>
                      </w:pPr>
                    </w:p>
                    <w:p w:rsidR="00966E2B" w:rsidRDefault="00966E2B" w:rsidP="00DE65BA">
                      <w:pPr>
                        <w:widowControl w:val="0"/>
                        <w:autoSpaceDE w:val="0"/>
                        <w:autoSpaceDN w:val="0"/>
                        <w:adjustRightInd w:val="0"/>
                        <w:jc w:val="center"/>
                        <w:rPr>
                          <w:rFonts w:ascii="Nexa Book" w:hAnsi="Nexa Book" w:cs="Times"/>
                          <w:bCs/>
                          <w:color w:val="FFAAA6" w:themeColor="accent5" w:themeTint="66"/>
                          <w:u w:val="single"/>
                          <w:lang w:val="de-DE"/>
                        </w:rPr>
                      </w:pPr>
                    </w:p>
                    <w:p w:rsidR="00C7638B" w:rsidRDefault="00C7638B" w:rsidP="00C7638B">
                      <w:pPr>
                        <w:widowControl w:val="0"/>
                        <w:autoSpaceDE w:val="0"/>
                        <w:autoSpaceDN w:val="0"/>
                        <w:adjustRightInd w:val="0"/>
                        <w:jc w:val="center"/>
                        <w:rPr>
                          <w:rFonts w:ascii="Nexa Book" w:hAnsi="Nexa Book" w:cs="Times"/>
                          <w:bCs/>
                          <w:color w:val="FFAAA6" w:themeColor="accent5" w:themeTint="66"/>
                          <w:lang w:val="de-DE"/>
                        </w:rPr>
                      </w:pPr>
                      <w:r>
                        <w:rPr>
                          <w:rFonts w:ascii="Nexa Book" w:hAnsi="Nexa Book" w:cs="Times"/>
                          <w:bCs/>
                          <w:color w:val="FFAAA6" w:themeColor="accent5" w:themeTint="66"/>
                          <w:lang w:val="de-DE"/>
                        </w:rPr>
                        <w:t>UNSER FOKUS</w:t>
                      </w:r>
                    </w:p>
                    <w:p w:rsidR="00C7638B" w:rsidRPr="00C7638B" w:rsidRDefault="00C7638B" w:rsidP="00C7638B">
                      <w:pPr>
                        <w:pStyle w:val="Listenabsatz"/>
                        <w:widowControl w:val="0"/>
                        <w:numPr>
                          <w:ilvl w:val="0"/>
                          <w:numId w:val="11"/>
                        </w:numPr>
                        <w:autoSpaceDE w:val="0"/>
                        <w:autoSpaceDN w:val="0"/>
                        <w:adjustRightInd w:val="0"/>
                        <w:rPr>
                          <w:rFonts w:ascii="Nexa Book" w:hAnsi="Nexa Book" w:cs="Times"/>
                          <w:color w:val="FFFFFF" w:themeColor="background1"/>
                        </w:rPr>
                      </w:pPr>
                      <w:r w:rsidRPr="00C7638B">
                        <w:rPr>
                          <w:rFonts w:ascii="Nexa Book" w:hAnsi="Nexa Book" w:cs="Times"/>
                          <w:color w:val="FFFFFF" w:themeColor="background1"/>
                        </w:rPr>
                        <w:t xml:space="preserve">Unsere </w:t>
                      </w:r>
                      <w:proofErr w:type="spellStart"/>
                      <w:r w:rsidRPr="00C7638B">
                        <w:rPr>
                          <w:rFonts w:ascii="Nexa Book" w:hAnsi="Nexa Book" w:cs="Times"/>
                          <w:color w:val="FFFFFF" w:themeColor="background1"/>
                        </w:rPr>
                        <w:t>VIP’s</w:t>
                      </w:r>
                      <w:proofErr w:type="spellEnd"/>
                      <w:r>
                        <w:rPr>
                          <w:rFonts w:ascii="Nexa Book" w:hAnsi="Nexa Book" w:cs="Times"/>
                          <w:color w:val="FFFFFF" w:themeColor="background1"/>
                        </w:rPr>
                        <w:t xml:space="preserve"> (kirchendistanzierte Menschen und Kinder)</w:t>
                      </w:r>
                    </w:p>
                    <w:p w:rsidR="00C7638B" w:rsidRPr="00C7638B" w:rsidRDefault="00C7638B" w:rsidP="00C7638B">
                      <w:pPr>
                        <w:pStyle w:val="Listenabsatz"/>
                        <w:widowControl w:val="0"/>
                        <w:numPr>
                          <w:ilvl w:val="0"/>
                          <w:numId w:val="11"/>
                        </w:numPr>
                        <w:autoSpaceDE w:val="0"/>
                        <w:autoSpaceDN w:val="0"/>
                        <w:adjustRightInd w:val="0"/>
                        <w:rPr>
                          <w:rFonts w:ascii="Nexa Book" w:hAnsi="Nexa Book" w:cs="Times"/>
                          <w:color w:val="FFFFFF" w:themeColor="background1"/>
                        </w:rPr>
                      </w:pPr>
                      <w:r w:rsidRPr="00C7638B">
                        <w:rPr>
                          <w:rFonts w:ascii="Nexa Book" w:hAnsi="Nexa Book" w:cs="Times"/>
                          <w:color w:val="FFFFFF" w:themeColor="background1"/>
                        </w:rPr>
                        <w:t xml:space="preserve">Christen </w:t>
                      </w:r>
                      <w:proofErr w:type="gramStart"/>
                      <w:r>
                        <w:rPr>
                          <w:rFonts w:ascii="Nexa Book" w:hAnsi="Nexa Book" w:cs="Times"/>
                          <w:color w:val="FFFFFF" w:themeColor="background1"/>
                        </w:rPr>
                        <w:t>starten</w:t>
                      </w:r>
                      <w:proofErr w:type="gramEnd"/>
                      <w:r>
                        <w:rPr>
                          <w:rFonts w:ascii="Nexa Book" w:hAnsi="Nexa Book" w:cs="Times"/>
                          <w:color w:val="FFFFFF" w:themeColor="background1"/>
                        </w:rPr>
                        <w:t xml:space="preserve"> in der Nachfolge neu durch</w:t>
                      </w:r>
                    </w:p>
                    <w:p w:rsidR="00C7638B" w:rsidRPr="00C7638B" w:rsidRDefault="00C7638B" w:rsidP="00C7638B">
                      <w:pPr>
                        <w:pStyle w:val="Listenabsatz"/>
                        <w:widowControl w:val="0"/>
                        <w:numPr>
                          <w:ilvl w:val="0"/>
                          <w:numId w:val="11"/>
                        </w:numPr>
                        <w:autoSpaceDE w:val="0"/>
                        <w:autoSpaceDN w:val="0"/>
                        <w:adjustRightInd w:val="0"/>
                        <w:rPr>
                          <w:rFonts w:ascii="Nexa Book" w:hAnsi="Nexa Book" w:cs="Times"/>
                          <w:color w:val="FFFFFF" w:themeColor="background1"/>
                        </w:rPr>
                      </w:pPr>
                      <w:r w:rsidRPr="00C7638B">
                        <w:rPr>
                          <w:rFonts w:ascii="Nexa Book" w:hAnsi="Nexa Book" w:cs="Times"/>
                          <w:color w:val="FFFFFF" w:themeColor="background1"/>
                        </w:rPr>
                        <w:t xml:space="preserve">Christen </w:t>
                      </w:r>
                      <w:proofErr w:type="gramStart"/>
                      <w:r>
                        <w:rPr>
                          <w:rFonts w:ascii="Nexa Book" w:hAnsi="Nexa Book" w:cs="Times"/>
                          <w:color w:val="FFFFFF" w:themeColor="background1"/>
                        </w:rPr>
                        <w:t>machen</w:t>
                      </w:r>
                      <w:proofErr w:type="gramEnd"/>
                      <w:r>
                        <w:rPr>
                          <w:rFonts w:ascii="Nexa Book" w:hAnsi="Nexa Book" w:cs="Times"/>
                          <w:color w:val="FFFFFF" w:themeColor="background1"/>
                        </w:rPr>
                        <w:t xml:space="preserve"> einen Unterschied in ihrem jeweiligen Kontext aus</w:t>
                      </w:r>
                    </w:p>
                    <w:p w:rsidR="00C7638B" w:rsidRDefault="00C7638B" w:rsidP="00DE65BA">
                      <w:pPr>
                        <w:widowControl w:val="0"/>
                        <w:autoSpaceDE w:val="0"/>
                        <w:autoSpaceDN w:val="0"/>
                        <w:adjustRightInd w:val="0"/>
                        <w:jc w:val="center"/>
                        <w:rPr>
                          <w:rFonts w:ascii="Nexa Book" w:hAnsi="Nexa Book" w:cs="Times"/>
                          <w:bCs/>
                          <w:color w:val="FFAAA6" w:themeColor="accent5" w:themeTint="66"/>
                          <w:lang w:val="de-DE"/>
                        </w:rPr>
                      </w:pPr>
                    </w:p>
                    <w:p w:rsidR="00C7638B" w:rsidRDefault="00C7638B" w:rsidP="00DE65BA">
                      <w:pPr>
                        <w:widowControl w:val="0"/>
                        <w:autoSpaceDE w:val="0"/>
                        <w:autoSpaceDN w:val="0"/>
                        <w:adjustRightInd w:val="0"/>
                        <w:jc w:val="center"/>
                        <w:rPr>
                          <w:rFonts w:ascii="Nexa Book" w:hAnsi="Nexa Book" w:cs="Times"/>
                          <w:bCs/>
                          <w:color w:val="FFAAA6" w:themeColor="accent5" w:themeTint="66"/>
                          <w:lang w:val="de-DE"/>
                        </w:rPr>
                      </w:pPr>
                    </w:p>
                    <w:p w:rsidR="00877C90" w:rsidRPr="007314CA" w:rsidRDefault="00877C90" w:rsidP="00DE65BA">
                      <w:pPr>
                        <w:widowControl w:val="0"/>
                        <w:autoSpaceDE w:val="0"/>
                        <w:autoSpaceDN w:val="0"/>
                        <w:adjustRightInd w:val="0"/>
                        <w:jc w:val="center"/>
                        <w:rPr>
                          <w:rFonts w:ascii="Nexa Book" w:hAnsi="Nexa Book" w:cs="Times"/>
                          <w:color w:val="FFAAA6" w:themeColor="accent5" w:themeTint="66"/>
                          <w:lang w:val="de-DE"/>
                        </w:rPr>
                      </w:pPr>
                      <w:r w:rsidRPr="007314CA">
                        <w:rPr>
                          <w:rFonts w:ascii="Nexa Book" w:hAnsi="Nexa Book" w:cs="Times"/>
                          <w:bCs/>
                          <w:color w:val="FFAAA6" w:themeColor="accent5" w:themeTint="66"/>
                          <w:lang w:val="de-DE"/>
                        </w:rPr>
                        <w:t>GLAUBE</w:t>
                      </w:r>
                    </w:p>
                    <w:p w:rsidR="00877C90" w:rsidRDefault="00877C90" w:rsidP="00877C90">
                      <w:pPr>
                        <w:widowControl w:val="0"/>
                        <w:autoSpaceDE w:val="0"/>
                        <w:autoSpaceDN w:val="0"/>
                        <w:adjustRightInd w:val="0"/>
                        <w:spacing w:after="240"/>
                        <w:jc w:val="both"/>
                        <w:rPr>
                          <w:rFonts w:ascii="Nexa Book" w:hAnsi="Nexa Book" w:cs="Times"/>
                          <w:color w:val="FFFFFF" w:themeColor="background1"/>
                          <w:lang w:val="de-DE"/>
                        </w:rPr>
                      </w:pPr>
                      <w:r w:rsidRPr="00AB2496">
                        <w:rPr>
                          <w:rFonts w:ascii="Nexa Book" w:hAnsi="Nexa Book" w:cs="Times"/>
                          <w:color w:val="FFFFFF" w:themeColor="background1"/>
                          <w:lang w:val="de-DE"/>
                        </w:rPr>
                        <w:t xml:space="preserve">Im Notwendigen: Haben wir Einheit. </w:t>
                      </w:r>
                      <w:r w:rsidRPr="00092D47">
                        <w:rPr>
                          <w:rFonts w:ascii="Nexa Book" w:hAnsi="Nexa Book" w:cs="Times"/>
                          <w:color w:val="FFFFFF" w:themeColor="background1"/>
                          <w:lang w:val="de-DE"/>
                        </w:rPr>
                        <w:t>(Epheser 4, 4–6)</w:t>
                      </w:r>
                      <w:r w:rsidRPr="00092D47">
                        <w:rPr>
                          <w:rFonts w:ascii="MS Mincho" w:eastAsia="MS Mincho" w:hAnsi="MS Mincho" w:cs="MS Mincho" w:hint="eastAsia"/>
                          <w:color w:val="FFFFFF" w:themeColor="background1"/>
                          <w:lang w:val="de-DE"/>
                        </w:rPr>
                        <w:t> </w:t>
                      </w:r>
                      <w:r w:rsidRPr="00092D47">
                        <w:rPr>
                          <w:rFonts w:ascii="Nexa Book" w:hAnsi="Nexa Book" w:cs="Times"/>
                          <w:color w:val="FFFFFF" w:themeColor="background1"/>
                          <w:lang w:val="de-DE"/>
                        </w:rPr>
                        <w:t xml:space="preserve">2. Im Zweifel: Haben wir Freiheit. </w:t>
                      </w:r>
                      <w:r w:rsidRPr="00AB2496">
                        <w:rPr>
                          <w:rFonts w:ascii="Nexa Book" w:hAnsi="Nexa Book" w:cs="Times"/>
                          <w:color w:val="FFFFFF" w:themeColor="background1"/>
                          <w:lang w:val="de-DE"/>
                        </w:rPr>
                        <w:t>(Römer 14, 1/4/12/22) 3. In allem: Haben wir Liebe. (1. Korinther 13, 2)</w:t>
                      </w:r>
                    </w:p>
                    <w:p w:rsidR="008558D4" w:rsidRPr="00AB2496" w:rsidRDefault="008558D4" w:rsidP="00877C90">
                      <w:pPr>
                        <w:widowControl w:val="0"/>
                        <w:autoSpaceDE w:val="0"/>
                        <w:autoSpaceDN w:val="0"/>
                        <w:adjustRightInd w:val="0"/>
                        <w:spacing w:after="240"/>
                        <w:jc w:val="both"/>
                        <w:rPr>
                          <w:rFonts w:ascii="Nexa Book" w:hAnsi="Nexa Book" w:cs="Times"/>
                          <w:color w:val="FFFFFF" w:themeColor="background1"/>
                          <w:lang w:val="de-DE"/>
                        </w:rPr>
                      </w:pPr>
                    </w:p>
                    <w:p w:rsidR="00877C90" w:rsidRPr="007314CA" w:rsidRDefault="00F46BEA" w:rsidP="00DE65BA">
                      <w:pPr>
                        <w:widowControl w:val="0"/>
                        <w:autoSpaceDE w:val="0"/>
                        <w:autoSpaceDN w:val="0"/>
                        <w:adjustRightInd w:val="0"/>
                        <w:spacing w:after="240"/>
                        <w:jc w:val="center"/>
                        <w:rPr>
                          <w:rFonts w:ascii="Nexa Book" w:hAnsi="Nexa Book" w:cs="Times"/>
                          <w:color w:val="FFAAA6" w:themeColor="accent5" w:themeTint="66"/>
                          <w:lang w:val="de-DE"/>
                        </w:rPr>
                      </w:pPr>
                      <w:r w:rsidRPr="007314CA">
                        <w:rPr>
                          <w:rFonts w:ascii="Nexa Book" w:hAnsi="Nexa Book" w:cs="Times"/>
                          <w:bCs/>
                          <w:color w:val="FFAAA6" w:themeColor="accent5" w:themeTint="66"/>
                          <w:lang w:val="de-DE"/>
                        </w:rPr>
                        <w:t>VIER NOTWENDIGKEITEN</w:t>
                      </w:r>
                    </w:p>
                    <w:p w:rsidR="00877C90" w:rsidRPr="00F46BEA" w:rsidRDefault="00877C90" w:rsidP="00877C90">
                      <w:pPr>
                        <w:widowControl w:val="0"/>
                        <w:autoSpaceDE w:val="0"/>
                        <w:autoSpaceDN w:val="0"/>
                        <w:adjustRightInd w:val="0"/>
                        <w:spacing w:after="240"/>
                        <w:jc w:val="both"/>
                        <w:rPr>
                          <w:rFonts w:ascii="Nexa Book" w:hAnsi="Nexa Book" w:cs="Times"/>
                          <w:color w:val="FFFFFF" w:themeColor="background1"/>
                          <w:lang w:val="de-DE"/>
                        </w:rPr>
                      </w:pPr>
                      <w:r w:rsidRPr="00AB2496">
                        <w:rPr>
                          <w:rFonts w:ascii="Nexa Book" w:hAnsi="Nexa Book" w:cs="Times"/>
                          <w:bCs/>
                          <w:color w:val="FFFFFF" w:themeColor="background1"/>
                          <w:lang w:val="de-DE"/>
                        </w:rPr>
                        <w:t>1</w:t>
                      </w:r>
                      <w:r w:rsidRPr="00F666F1">
                        <w:rPr>
                          <w:rFonts w:ascii="Nexa Book" w:hAnsi="Nexa Book" w:cs="Times"/>
                          <w:bCs/>
                          <w:color w:val="FFAAA6" w:themeColor="accent5" w:themeTint="66"/>
                          <w:lang w:val="de-DE"/>
                        </w:rPr>
                        <w:t xml:space="preserve">. Die Bibel ist Gottes Wort. </w:t>
                      </w:r>
                      <w:r w:rsidRPr="00F46BEA">
                        <w:rPr>
                          <w:rFonts w:ascii="Nexa Book" w:hAnsi="Nexa Book" w:cs="Times"/>
                          <w:color w:val="FFFFFF" w:themeColor="background1"/>
                          <w:lang w:val="de-DE"/>
                        </w:rPr>
                        <w:t>Sie ist unser</w:t>
                      </w:r>
                      <w:r w:rsidR="00F46BEA" w:rsidRPr="00F46BEA">
                        <w:rPr>
                          <w:rFonts w:ascii="Nexa Book" w:hAnsi="Nexa Book" w:cs="Times"/>
                          <w:color w:val="FFFFFF" w:themeColor="background1"/>
                          <w:lang w:val="de-DE"/>
                        </w:rPr>
                        <w:t>e Autorität in Glaubensfragen (</w:t>
                      </w:r>
                      <w:r w:rsidRPr="00F46BEA">
                        <w:rPr>
                          <w:rFonts w:ascii="Nexa Book" w:hAnsi="Nexa Book" w:cs="Times"/>
                          <w:color w:val="FFFFFF" w:themeColor="background1"/>
                          <w:lang w:val="de-DE"/>
                        </w:rPr>
                        <w:t>2. Timotheus 3:16</w:t>
                      </w:r>
                      <w:r w:rsidR="00F46BEA">
                        <w:rPr>
                          <w:rFonts w:ascii="Nexa Book" w:hAnsi="Nexa Book" w:cs="Times"/>
                          <w:color w:val="FFFFFF" w:themeColor="background1"/>
                          <w:lang w:val="de-DE"/>
                        </w:rPr>
                        <w:t>)</w:t>
                      </w:r>
                    </w:p>
                    <w:p w:rsidR="00877C90" w:rsidRPr="00092D47" w:rsidRDefault="00877C90" w:rsidP="00877C90">
                      <w:pPr>
                        <w:widowControl w:val="0"/>
                        <w:autoSpaceDE w:val="0"/>
                        <w:autoSpaceDN w:val="0"/>
                        <w:adjustRightInd w:val="0"/>
                        <w:spacing w:after="240"/>
                        <w:jc w:val="both"/>
                        <w:rPr>
                          <w:rFonts w:ascii="Nexa Book" w:hAnsi="Nexa Book" w:cs="Times"/>
                          <w:bCs/>
                          <w:color w:val="FFFFFF" w:themeColor="background1"/>
                          <w:lang w:val="de-DE"/>
                        </w:rPr>
                      </w:pPr>
                      <w:r w:rsidRPr="00180617">
                        <w:rPr>
                          <w:rFonts w:ascii="Nexa Book" w:hAnsi="Nexa Book" w:cs="Times"/>
                          <w:bCs/>
                          <w:color w:val="FFAAA6" w:themeColor="accent5" w:themeTint="66"/>
                        </w:rPr>
                        <w:t xml:space="preserve">2. Jesus Christus </w:t>
                      </w:r>
                      <w:proofErr w:type="spellStart"/>
                      <w:r w:rsidRPr="00180617">
                        <w:rPr>
                          <w:rFonts w:ascii="Nexa Book" w:hAnsi="Nexa Book" w:cs="Times"/>
                          <w:bCs/>
                          <w:color w:val="FFAAA6" w:themeColor="accent5" w:themeTint="66"/>
                        </w:rPr>
                        <w:t>ist</w:t>
                      </w:r>
                      <w:proofErr w:type="spellEnd"/>
                      <w:r w:rsidRPr="00180617">
                        <w:rPr>
                          <w:rFonts w:ascii="Nexa Book" w:hAnsi="Nexa Book" w:cs="Times"/>
                          <w:bCs/>
                          <w:color w:val="FFAAA6" w:themeColor="accent5" w:themeTint="66"/>
                        </w:rPr>
                        <w:t xml:space="preserve"> </w:t>
                      </w:r>
                      <w:proofErr w:type="spellStart"/>
                      <w:r w:rsidRPr="00180617">
                        <w:rPr>
                          <w:rFonts w:ascii="Nexa Book" w:hAnsi="Nexa Book" w:cs="Times"/>
                          <w:bCs/>
                          <w:color w:val="FFAAA6" w:themeColor="accent5" w:themeTint="66"/>
                        </w:rPr>
                        <w:t>Gottes</w:t>
                      </w:r>
                      <w:proofErr w:type="spellEnd"/>
                      <w:r w:rsidRPr="00180617">
                        <w:rPr>
                          <w:rFonts w:ascii="Nexa Book" w:hAnsi="Nexa Book" w:cs="Times"/>
                          <w:bCs/>
                          <w:color w:val="FFAAA6" w:themeColor="accent5" w:themeTint="66"/>
                        </w:rPr>
                        <w:t xml:space="preserve"> Sohn. </w:t>
                      </w:r>
                      <w:r w:rsidRPr="00180617">
                        <w:rPr>
                          <w:rFonts w:ascii="Nexa Book" w:hAnsi="Nexa Book" w:cs="Times"/>
                          <w:color w:val="FFFFFF" w:themeColor="background1"/>
                          <w:lang w:val="de-DE"/>
                        </w:rPr>
                        <w:t xml:space="preserve">Jesus ist der sündlose, menschgewordene Gott, der durch sein Opfer am Kreuz die Vergebung der Sünden für alle Menschen erwirkt hat. Er ist auferstanden, vertritt uns jetzt im Himmel bei Gott und wird als Weltrichter </w:t>
                      </w:r>
                      <w:proofErr w:type="gramStart"/>
                      <w:r w:rsidRPr="00180617">
                        <w:rPr>
                          <w:rFonts w:ascii="Nexa Book" w:hAnsi="Nexa Book" w:cs="Times"/>
                          <w:color w:val="FFFFFF" w:themeColor="background1"/>
                          <w:lang w:val="de-DE"/>
                        </w:rPr>
                        <w:t>zurückkehren.*</w:t>
                      </w:r>
                      <w:proofErr w:type="gramEnd"/>
                      <w:r w:rsidRPr="00180617">
                        <w:rPr>
                          <w:rFonts w:ascii="Nexa Book" w:hAnsi="Nexa Book" w:cs="Times"/>
                          <w:color w:val="FFFFFF" w:themeColor="background1"/>
                          <w:lang w:val="de-DE"/>
                        </w:rPr>
                        <w:t xml:space="preserve"> </w:t>
                      </w:r>
                      <w:r w:rsidRPr="00092D47">
                        <w:rPr>
                          <w:rFonts w:ascii="Nexa Book" w:hAnsi="Nexa Book" w:cs="Times"/>
                          <w:color w:val="FFFFFF" w:themeColor="background1"/>
                          <w:lang w:val="de-DE"/>
                        </w:rPr>
                        <w:t>Offenbarung 1:5-8</w:t>
                      </w:r>
                    </w:p>
                    <w:p w:rsidR="00877C90" w:rsidRPr="00AB2496" w:rsidRDefault="00877C90" w:rsidP="00877C90">
                      <w:pPr>
                        <w:widowControl w:val="0"/>
                        <w:autoSpaceDE w:val="0"/>
                        <w:autoSpaceDN w:val="0"/>
                        <w:adjustRightInd w:val="0"/>
                        <w:spacing w:after="240"/>
                        <w:jc w:val="both"/>
                        <w:rPr>
                          <w:rFonts w:ascii="Nexa Book" w:hAnsi="Nexa Book" w:cs="Times"/>
                          <w:color w:val="FFFFFF" w:themeColor="background1"/>
                          <w:lang w:val="de-DE"/>
                        </w:rPr>
                      </w:pPr>
                      <w:r w:rsidRPr="00092D47">
                        <w:rPr>
                          <w:rFonts w:ascii="Nexa Book" w:hAnsi="Nexa Book" w:cs="Times"/>
                          <w:bCs/>
                          <w:color w:val="FFFFFF" w:themeColor="background1"/>
                          <w:lang w:val="de-DE"/>
                        </w:rPr>
                        <w:t>3</w:t>
                      </w:r>
                      <w:r w:rsidRPr="00092D47">
                        <w:rPr>
                          <w:rFonts w:ascii="Nexa Book" w:hAnsi="Nexa Book" w:cs="Times"/>
                          <w:bCs/>
                          <w:color w:val="FFAAA6" w:themeColor="accent5" w:themeTint="66"/>
                          <w:lang w:val="de-DE"/>
                        </w:rPr>
                        <w:t xml:space="preserve">. Der Mensch benötigt die Errettung! </w:t>
                      </w:r>
                      <w:r w:rsidRPr="00092D47">
                        <w:rPr>
                          <w:rFonts w:ascii="Nexa Book" w:hAnsi="Nexa Book" w:cs="Times"/>
                          <w:color w:val="FFFFFF" w:themeColor="background1"/>
                          <w:lang w:val="de-DE"/>
                        </w:rPr>
                        <w:t>Jeder Mensch ist von Gott getrennt und benötigt die Vergebung seiner Sünden. Durch Umkehr und die Annahme dieser Gnade bekommt er die Gotteskindschaft geschenkt.</w:t>
                      </w:r>
                      <w:r w:rsidRPr="00092D47">
                        <w:rPr>
                          <w:rFonts w:ascii="MS Mincho" w:eastAsia="MS Mincho" w:hAnsi="MS Mincho" w:cs="MS Mincho" w:hint="eastAsia"/>
                          <w:color w:val="FFFFFF" w:themeColor="background1"/>
                          <w:lang w:val="de-DE"/>
                        </w:rPr>
                        <w:t> </w:t>
                      </w:r>
                      <w:r w:rsidRPr="00AB2496">
                        <w:rPr>
                          <w:rFonts w:ascii="Nexa Book" w:hAnsi="Nexa Book" w:cs="Times"/>
                          <w:color w:val="FFFFFF" w:themeColor="background1"/>
                          <w:lang w:val="de-DE"/>
                        </w:rPr>
                        <w:t>* Johannes 3:16</w:t>
                      </w:r>
                    </w:p>
                    <w:p w:rsidR="00DE65BA" w:rsidRDefault="00877C90" w:rsidP="00F82D70">
                      <w:pPr>
                        <w:widowControl w:val="0"/>
                        <w:autoSpaceDE w:val="0"/>
                        <w:autoSpaceDN w:val="0"/>
                        <w:adjustRightInd w:val="0"/>
                        <w:spacing w:line="276" w:lineRule="auto"/>
                        <w:jc w:val="both"/>
                        <w:rPr>
                          <w:rFonts w:ascii="Nexa Book" w:hAnsi="Nexa Book" w:cs="Times"/>
                          <w:bCs/>
                          <w:color w:val="FFAAA6" w:themeColor="accent5" w:themeTint="66"/>
                          <w:lang w:val="de-DE"/>
                        </w:rPr>
                      </w:pPr>
                      <w:r w:rsidRPr="00F666F1">
                        <w:rPr>
                          <w:rFonts w:ascii="Nexa Book" w:hAnsi="Nexa Book" w:cs="Times"/>
                          <w:bCs/>
                          <w:color w:val="FFAAA6" w:themeColor="accent5" w:themeTint="66"/>
                          <w:lang w:val="de-DE"/>
                        </w:rPr>
                        <w:t xml:space="preserve">4. Jeder Christ </w:t>
                      </w:r>
                      <w:r w:rsidR="005F6AA6">
                        <w:rPr>
                          <w:rFonts w:ascii="Nexa Book" w:hAnsi="Nexa Book" w:cs="Times"/>
                          <w:bCs/>
                          <w:color w:val="FFAAA6" w:themeColor="accent5" w:themeTint="66"/>
                          <w:lang w:val="de-DE"/>
                        </w:rPr>
                        <w:t>kann</w:t>
                      </w:r>
                      <w:r w:rsidRPr="00F666F1">
                        <w:rPr>
                          <w:rFonts w:ascii="Nexa Book" w:hAnsi="Nexa Book" w:cs="Times"/>
                          <w:bCs/>
                          <w:color w:val="FFAAA6" w:themeColor="accent5" w:themeTint="66"/>
                          <w:lang w:val="de-DE"/>
                        </w:rPr>
                        <w:t xml:space="preserve"> die übernatürliche Ausrüstung durch den Heiligen Geist</w:t>
                      </w:r>
                      <w:r w:rsidR="005F6AA6">
                        <w:rPr>
                          <w:rFonts w:ascii="Nexa Book" w:hAnsi="Nexa Book" w:cs="Times"/>
                          <w:bCs/>
                          <w:color w:val="FFAAA6" w:themeColor="accent5" w:themeTint="66"/>
                          <w:lang w:val="de-DE"/>
                        </w:rPr>
                        <w:t>empfangen</w:t>
                      </w:r>
                    </w:p>
                    <w:p w:rsidR="00DE65BA" w:rsidRDefault="00F82D70" w:rsidP="00F82D70">
                      <w:pPr>
                        <w:widowControl w:val="0"/>
                        <w:autoSpaceDE w:val="0"/>
                        <w:autoSpaceDN w:val="0"/>
                        <w:adjustRightInd w:val="0"/>
                        <w:spacing w:line="276" w:lineRule="auto"/>
                        <w:jc w:val="both"/>
                        <w:rPr>
                          <w:rFonts w:ascii="Nexa Book" w:hAnsi="Nexa Book" w:cs="Times"/>
                          <w:bCs/>
                          <w:color w:val="FFFFFF" w:themeColor="background1"/>
                          <w:lang w:val="de-DE"/>
                        </w:rPr>
                      </w:pPr>
                      <w:r w:rsidRPr="00AB2496">
                        <w:rPr>
                          <w:rFonts w:ascii="Nexa Book" w:hAnsi="Nexa Book" w:cs="Times"/>
                          <w:bCs/>
                          <w:color w:val="FFFFFF" w:themeColor="background1"/>
                          <w:lang w:val="de-DE"/>
                        </w:rPr>
                        <w:t xml:space="preserve">Jede Gemeinde trägt eine übernatürliche DNA in sich. </w:t>
                      </w:r>
                    </w:p>
                    <w:p w:rsidR="00F82D70" w:rsidRPr="00AB2496" w:rsidRDefault="00F82D70" w:rsidP="00F82D70">
                      <w:pPr>
                        <w:widowControl w:val="0"/>
                        <w:autoSpaceDE w:val="0"/>
                        <w:autoSpaceDN w:val="0"/>
                        <w:adjustRightInd w:val="0"/>
                        <w:spacing w:line="276" w:lineRule="auto"/>
                        <w:jc w:val="both"/>
                        <w:rPr>
                          <w:rFonts w:ascii="Nexa Book" w:hAnsi="Nexa Book" w:cs="Times"/>
                          <w:bCs/>
                          <w:color w:val="FFFFFF" w:themeColor="background1"/>
                          <w:lang w:val="de-DE"/>
                        </w:rPr>
                      </w:pPr>
                      <w:r w:rsidRPr="00AB2496">
                        <w:rPr>
                          <w:rFonts w:ascii="Nexa Book" w:hAnsi="Nexa Book" w:cs="Times"/>
                          <w:bCs/>
                          <w:color w:val="FFFFFF" w:themeColor="background1"/>
                          <w:lang w:val="de-DE"/>
                        </w:rPr>
                        <w:t xml:space="preserve">Gott rechnet in erster Linie nicht mit </w:t>
                      </w:r>
                      <w:r w:rsidR="003139E5">
                        <w:rPr>
                          <w:rFonts w:ascii="Nexa Book" w:hAnsi="Nexa Book" w:cs="Times"/>
                          <w:bCs/>
                          <w:color w:val="FFFFFF" w:themeColor="background1"/>
                          <w:lang w:val="de-DE"/>
                        </w:rPr>
                        <w:t>den menschlichen</w:t>
                      </w:r>
                      <w:r w:rsidRPr="00AB2496">
                        <w:rPr>
                          <w:rFonts w:ascii="Nexa Book" w:hAnsi="Nexa Book" w:cs="Times"/>
                          <w:bCs/>
                          <w:color w:val="FFFFFF" w:themeColor="background1"/>
                          <w:lang w:val="de-DE"/>
                        </w:rPr>
                        <w:t xml:space="preserve"> Möglichkeiten (Sach</w:t>
                      </w:r>
                      <w:r w:rsidR="00DE65BA">
                        <w:rPr>
                          <w:rFonts w:ascii="Nexa Book" w:hAnsi="Nexa Book" w:cs="Times"/>
                          <w:bCs/>
                          <w:color w:val="FFFFFF" w:themeColor="background1"/>
                          <w:lang w:val="de-DE"/>
                        </w:rPr>
                        <w:t>.</w:t>
                      </w:r>
                      <w:r w:rsidRPr="00AB2496">
                        <w:rPr>
                          <w:rFonts w:ascii="Nexa Book" w:hAnsi="Nexa Book" w:cs="Times"/>
                          <w:bCs/>
                          <w:color w:val="FFFFFF" w:themeColor="background1"/>
                          <w:lang w:val="de-DE"/>
                        </w:rPr>
                        <w:t xml:space="preserve"> 4,6; Ps</w:t>
                      </w:r>
                      <w:r w:rsidR="00DE65BA">
                        <w:rPr>
                          <w:rFonts w:ascii="Nexa Book" w:hAnsi="Nexa Book" w:cs="Times"/>
                          <w:bCs/>
                          <w:color w:val="FFFFFF" w:themeColor="background1"/>
                          <w:lang w:val="de-DE"/>
                        </w:rPr>
                        <w:t>.</w:t>
                      </w:r>
                      <w:r w:rsidRPr="00AB2496">
                        <w:rPr>
                          <w:rFonts w:ascii="Nexa Book" w:hAnsi="Nexa Book" w:cs="Times"/>
                          <w:bCs/>
                          <w:color w:val="FFFFFF" w:themeColor="background1"/>
                          <w:lang w:val="de-DE"/>
                        </w:rPr>
                        <w:t xml:space="preserve"> 127,1-2)</w:t>
                      </w:r>
                    </w:p>
                    <w:p w:rsidR="003139E5" w:rsidRDefault="00F82D70" w:rsidP="00F82D70">
                      <w:pPr>
                        <w:widowControl w:val="0"/>
                        <w:autoSpaceDE w:val="0"/>
                        <w:autoSpaceDN w:val="0"/>
                        <w:adjustRightInd w:val="0"/>
                        <w:spacing w:after="240" w:line="276" w:lineRule="auto"/>
                        <w:jc w:val="both"/>
                        <w:rPr>
                          <w:rFonts w:ascii="Nexa Book" w:hAnsi="Nexa Book" w:cs="Times"/>
                          <w:bCs/>
                          <w:color w:val="FFFFFF" w:themeColor="background1"/>
                          <w:lang w:val="de-DE"/>
                        </w:rPr>
                      </w:pPr>
                      <w:r w:rsidRPr="00AB2496">
                        <w:rPr>
                          <w:rFonts w:ascii="Nexa Book" w:hAnsi="Nexa Book" w:cs="Times"/>
                          <w:bCs/>
                          <w:color w:val="FFFFFF" w:themeColor="background1"/>
                          <w:lang w:val="de-DE"/>
                        </w:rPr>
                        <w:t>Wir glauben- das Pfingstereignis war ein einmalige</w:t>
                      </w:r>
                      <w:r w:rsidR="003139E5">
                        <w:rPr>
                          <w:rFonts w:ascii="Nexa Book" w:hAnsi="Nexa Book" w:cs="Times"/>
                          <w:bCs/>
                          <w:color w:val="FFFFFF" w:themeColor="background1"/>
                          <w:lang w:val="de-DE"/>
                        </w:rPr>
                        <w:t>s</w:t>
                      </w:r>
                      <w:r w:rsidRPr="00AB2496">
                        <w:rPr>
                          <w:rFonts w:ascii="Nexa Book" w:hAnsi="Nexa Book" w:cs="Times"/>
                          <w:bCs/>
                          <w:color w:val="FFFFFF" w:themeColor="background1"/>
                          <w:lang w:val="de-DE"/>
                        </w:rPr>
                        <w:t xml:space="preserve"> Er</w:t>
                      </w:r>
                      <w:r w:rsidR="003139E5">
                        <w:rPr>
                          <w:rFonts w:ascii="Nexa Book" w:hAnsi="Nexa Book" w:cs="Times"/>
                          <w:bCs/>
                          <w:color w:val="FFFFFF" w:themeColor="background1"/>
                          <w:lang w:val="de-DE"/>
                        </w:rPr>
                        <w:t>eignis für</w:t>
                      </w:r>
                      <w:r w:rsidRPr="00AB2496">
                        <w:rPr>
                          <w:rFonts w:ascii="Nexa Book" w:hAnsi="Nexa Book" w:cs="Times"/>
                          <w:bCs/>
                          <w:color w:val="FFFFFF" w:themeColor="background1"/>
                          <w:lang w:val="de-DE"/>
                        </w:rPr>
                        <w:t xml:space="preserve"> d</w:t>
                      </w:r>
                      <w:r w:rsidR="003139E5">
                        <w:rPr>
                          <w:rFonts w:ascii="Nexa Book" w:hAnsi="Nexa Book" w:cs="Times"/>
                          <w:bCs/>
                          <w:color w:val="FFFFFF" w:themeColor="background1"/>
                          <w:lang w:val="de-DE"/>
                        </w:rPr>
                        <w:t>ie</w:t>
                      </w:r>
                      <w:r w:rsidRPr="00AB2496">
                        <w:rPr>
                          <w:rFonts w:ascii="Nexa Book" w:hAnsi="Nexa Book" w:cs="Times"/>
                          <w:bCs/>
                          <w:color w:val="FFFFFF" w:themeColor="background1"/>
                          <w:lang w:val="de-DE"/>
                        </w:rPr>
                        <w:t xml:space="preserve"> Apostel, wobei die Pfingsterfahrung für alle Gläubige zu allen Zeiten zugänglich ist</w:t>
                      </w:r>
                      <w:r w:rsidR="003139E5">
                        <w:rPr>
                          <w:rFonts w:ascii="Nexa Book" w:hAnsi="Nexa Book" w:cs="Times"/>
                          <w:bCs/>
                          <w:color w:val="FFFFFF" w:themeColor="background1"/>
                          <w:lang w:val="de-DE"/>
                        </w:rPr>
                        <w:t xml:space="preserve"> (</w:t>
                      </w:r>
                      <w:proofErr w:type="spellStart"/>
                      <w:r w:rsidR="003139E5">
                        <w:rPr>
                          <w:rFonts w:ascii="Nexa Book" w:hAnsi="Nexa Book" w:cs="Times"/>
                          <w:bCs/>
                          <w:color w:val="FFFFFF" w:themeColor="background1"/>
                          <w:lang w:val="de-DE"/>
                        </w:rPr>
                        <w:t>Apg</w:t>
                      </w:r>
                      <w:proofErr w:type="spellEnd"/>
                      <w:r w:rsidR="003139E5">
                        <w:rPr>
                          <w:rFonts w:ascii="Nexa Book" w:hAnsi="Nexa Book" w:cs="Times"/>
                          <w:bCs/>
                          <w:color w:val="FFFFFF" w:themeColor="background1"/>
                          <w:lang w:val="de-DE"/>
                        </w:rPr>
                        <w:t xml:space="preserve"> 2+4)</w:t>
                      </w:r>
                      <w:r w:rsidRPr="00AB2496">
                        <w:rPr>
                          <w:rFonts w:ascii="Nexa Book" w:hAnsi="Nexa Book" w:cs="Times"/>
                          <w:bCs/>
                          <w:color w:val="FFFFFF" w:themeColor="background1"/>
                          <w:lang w:val="de-DE"/>
                        </w:rPr>
                        <w:t xml:space="preserve">. </w:t>
                      </w:r>
                    </w:p>
                    <w:p w:rsidR="00F82D70" w:rsidRPr="00AB2496" w:rsidRDefault="00F82D70" w:rsidP="00F82D70">
                      <w:pPr>
                        <w:widowControl w:val="0"/>
                        <w:autoSpaceDE w:val="0"/>
                        <w:autoSpaceDN w:val="0"/>
                        <w:adjustRightInd w:val="0"/>
                        <w:spacing w:after="240" w:line="276" w:lineRule="auto"/>
                        <w:jc w:val="both"/>
                        <w:rPr>
                          <w:rFonts w:ascii="Nexa Book" w:hAnsi="Nexa Book" w:cs="Times"/>
                          <w:bCs/>
                          <w:color w:val="FFFFFF" w:themeColor="background1"/>
                          <w:lang w:val="de-DE"/>
                        </w:rPr>
                      </w:pPr>
                      <w:r w:rsidRPr="00AB2496">
                        <w:rPr>
                          <w:rFonts w:ascii="Nexa Book" w:hAnsi="Nexa Book" w:cs="Times"/>
                          <w:bCs/>
                          <w:color w:val="FFFFFF" w:themeColor="background1"/>
                          <w:lang w:val="de-DE"/>
                        </w:rPr>
                        <w:t>Achtung: Die Wirkweise des Heiligen Geistes kann sich unterschiedlich ausdrücken</w:t>
                      </w:r>
                      <w:r w:rsidR="003139E5">
                        <w:rPr>
                          <w:rFonts w:ascii="Nexa Book" w:hAnsi="Nexa Book" w:cs="Times"/>
                          <w:bCs/>
                          <w:color w:val="FFFFFF" w:themeColor="background1"/>
                          <w:lang w:val="de-DE"/>
                        </w:rPr>
                        <w:t xml:space="preserve"> (Der HG bei Lukas, Johannes und Lukas)</w:t>
                      </w:r>
                      <w:r w:rsidRPr="00AB2496">
                        <w:rPr>
                          <w:rFonts w:ascii="Nexa Book" w:hAnsi="Nexa Book" w:cs="Times"/>
                          <w:bCs/>
                          <w:color w:val="FFFFFF" w:themeColor="background1"/>
                          <w:lang w:val="de-DE"/>
                        </w:rPr>
                        <w:t>.</w:t>
                      </w:r>
                    </w:p>
                    <w:p w:rsidR="00F82D70" w:rsidRPr="007B4982" w:rsidRDefault="00F82D70" w:rsidP="00F82D70">
                      <w:pPr>
                        <w:pStyle w:val="Listenabsatz"/>
                        <w:widowControl w:val="0"/>
                        <w:numPr>
                          <w:ilvl w:val="0"/>
                          <w:numId w:val="4"/>
                        </w:numPr>
                        <w:autoSpaceDE w:val="0"/>
                        <w:autoSpaceDN w:val="0"/>
                        <w:adjustRightInd w:val="0"/>
                        <w:spacing w:after="240"/>
                        <w:jc w:val="both"/>
                        <w:rPr>
                          <w:rFonts w:ascii="Nexa Book" w:hAnsi="Nexa Book" w:cs="Times"/>
                          <w:bCs/>
                          <w:color w:val="FFFFFF" w:themeColor="background1"/>
                        </w:rPr>
                      </w:pPr>
                      <w:r w:rsidRPr="00AB2496">
                        <w:rPr>
                          <w:rFonts w:ascii="Nexa Book" w:hAnsi="Nexa Book" w:cs="Times"/>
                          <w:bCs/>
                          <w:color w:val="FFFFFF" w:themeColor="background1"/>
                        </w:rPr>
                        <w:t>Wir glauben und praktizieren die Taufe im Heiligen Geist</w:t>
                      </w:r>
                      <w:r>
                        <w:rPr>
                          <w:rFonts w:ascii="Nexa Book" w:hAnsi="Nexa Book" w:cs="Times"/>
                          <w:bCs/>
                          <w:color w:val="FFFFFF" w:themeColor="background1"/>
                        </w:rPr>
                        <w:t xml:space="preserve"> (Apg. 4)</w:t>
                      </w:r>
                    </w:p>
                    <w:p w:rsidR="00F82D70" w:rsidRPr="00AB2496" w:rsidRDefault="00F82D70" w:rsidP="00F82D70">
                      <w:pPr>
                        <w:pStyle w:val="Listenabsatz"/>
                        <w:widowControl w:val="0"/>
                        <w:numPr>
                          <w:ilvl w:val="0"/>
                          <w:numId w:val="4"/>
                        </w:numPr>
                        <w:autoSpaceDE w:val="0"/>
                        <w:autoSpaceDN w:val="0"/>
                        <w:adjustRightInd w:val="0"/>
                        <w:spacing w:after="240" w:line="276" w:lineRule="auto"/>
                        <w:jc w:val="both"/>
                        <w:rPr>
                          <w:rFonts w:ascii="Nexa Book" w:hAnsi="Nexa Book" w:cs="Times"/>
                          <w:bCs/>
                          <w:color w:val="FFFFFF" w:themeColor="background1"/>
                        </w:rPr>
                      </w:pPr>
                      <w:r w:rsidRPr="00AB2496">
                        <w:rPr>
                          <w:rFonts w:ascii="Nexa Book" w:hAnsi="Nexa Book" w:cs="Times"/>
                          <w:bCs/>
                          <w:color w:val="FFFFFF" w:themeColor="background1"/>
                        </w:rPr>
                        <w:t>Empfang und Einsetzen der Charismen (1. Korinther12-14; Römer 12,1-10)</w:t>
                      </w:r>
                    </w:p>
                    <w:p w:rsidR="00F82D70" w:rsidRDefault="00F82D70" w:rsidP="00F82D70">
                      <w:pPr>
                        <w:pStyle w:val="Listenabsatz"/>
                        <w:widowControl w:val="0"/>
                        <w:numPr>
                          <w:ilvl w:val="0"/>
                          <w:numId w:val="4"/>
                        </w:numPr>
                        <w:autoSpaceDE w:val="0"/>
                        <w:autoSpaceDN w:val="0"/>
                        <w:adjustRightInd w:val="0"/>
                        <w:spacing w:after="240"/>
                        <w:jc w:val="both"/>
                        <w:rPr>
                          <w:rFonts w:ascii="Nexa Book" w:hAnsi="Nexa Book" w:cs="Times"/>
                          <w:bCs/>
                          <w:color w:val="FFFFFF" w:themeColor="background1"/>
                        </w:rPr>
                      </w:pPr>
                      <w:r w:rsidRPr="00AB2496">
                        <w:rPr>
                          <w:rFonts w:ascii="Nexa Book" w:hAnsi="Nexa Book" w:cs="Times"/>
                          <w:bCs/>
                          <w:color w:val="FFFFFF" w:themeColor="background1"/>
                        </w:rPr>
                        <w:t>5 - fältiger Dienst (Eph. 4,11 ff.)</w:t>
                      </w:r>
                    </w:p>
                    <w:p w:rsidR="00F82D70" w:rsidRPr="00AB2496" w:rsidRDefault="00F82D70" w:rsidP="00F82D70">
                      <w:pPr>
                        <w:pStyle w:val="Listenabsatz"/>
                        <w:widowControl w:val="0"/>
                        <w:autoSpaceDE w:val="0"/>
                        <w:autoSpaceDN w:val="0"/>
                        <w:adjustRightInd w:val="0"/>
                        <w:spacing w:after="240"/>
                        <w:jc w:val="both"/>
                        <w:rPr>
                          <w:rFonts w:ascii="Nexa Book" w:hAnsi="Nexa Book" w:cs="Times"/>
                          <w:bCs/>
                          <w:color w:val="FFFFFF" w:themeColor="background1"/>
                        </w:rPr>
                      </w:pPr>
                    </w:p>
                    <w:p w:rsidR="009322A7" w:rsidRPr="00AB2496" w:rsidRDefault="009322A7" w:rsidP="00AB2496">
                      <w:pPr>
                        <w:widowControl w:val="0"/>
                        <w:pBdr>
                          <w:bottom w:val="single" w:sz="6" w:space="22" w:color="auto"/>
                        </w:pBdr>
                        <w:autoSpaceDE w:val="0"/>
                        <w:autoSpaceDN w:val="0"/>
                        <w:adjustRightInd w:val="0"/>
                        <w:spacing w:after="240"/>
                        <w:jc w:val="both"/>
                        <w:rPr>
                          <w:rFonts w:ascii="Nexa Book" w:hAnsi="Nexa Book" w:cs="Times"/>
                          <w:color w:val="FFFFFF" w:themeColor="background1"/>
                        </w:rPr>
                      </w:pPr>
                    </w:p>
                  </w:txbxContent>
                </v:textbox>
                <w10:wrap type="topAndBottom" anchorx="page" anchory="page"/>
              </v:rect>
            </w:pict>
          </mc:Fallback>
        </mc:AlternateContent>
      </w:r>
      <w:r w:rsidR="00941BA0">
        <w:rPr>
          <w:noProof/>
          <w:lang w:val="en-US"/>
        </w:rPr>
        <mc:AlternateContent>
          <mc:Choice Requires="wps">
            <w:drawing>
              <wp:anchor distT="152400" distB="152400" distL="152400" distR="152400" simplePos="0" relativeHeight="251714048" behindDoc="0" locked="0" layoutInCell="1" allowOverlap="1" wp14:anchorId="20501E7A" wp14:editId="3CADF128">
                <wp:simplePos x="0" y="0"/>
                <wp:positionH relativeFrom="page">
                  <wp:posOffset>431652</wp:posOffset>
                </wp:positionH>
                <wp:positionV relativeFrom="page">
                  <wp:posOffset>630685</wp:posOffset>
                </wp:positionV>
                <wp:extent cx="6696751" cy="9430822"/>
                <wp:effectExtent l="0" t="0" r="0" b="0"/>
                <wp:wrapNone/>
                <wp:docPr id="1073741858" name="officeArt object"/>
                <wp:cNvGraphicFramePr/>
                <a:graphic xmlns:a="http://schemas.openxmlformats.org/drawingml/2006/main">
                  <a:graphicData uri="http://schemas.microsoft.com/office/word/2010/wordprocessingShape">
                    <wps:wsp>
                      <wps:cNvSpPr/>
                      <wps:spPr>
                        <a:xfrm>
                          <a:off x="0" y="0"/>
                          <a:ext cx="6696751" cy="9430822"/>
                        </a:xfrm>
                        <a:prstGeom prst="rect">
                          <a:avLst/>
                        </a:prstGeom>
                        <a:solidFill>
                          <a:srgbClr val="061725">
                            <a:alpha val="83738"/>
                          </a:srgbClr>
                        </a:solidFill>
                        <a:ln w="12700" cap="flat">
                          <a:noFill/>
                          <a:miter lim="400000"/>
                        </a:ln>
                        <a:effectLst/>
                      </wps:spPr>
                      <wps:bodyPr/>
                    </wps:wsp>
                  </a:graphicData>
                </a:graphic>
              </wp:anchor>
            </w:drawing>
          </mc:Choice>
          <mc:Fallback>
            <w:pict>
              <v:rect w14:anchorId="5FE567DC" id="officeArt object" o:spid="_x0000_s1026" style="position:absolute;margin-left:34pt;margin-top:49.65pt;width:527.3pt;height:742.6pt;z-index:25171404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" fillcolor="#061725" stroked="f" strokeweight="1pt">
                <v:fill opacity="54998f"/>
                <v:stroke miterlimit="4"/>
                <w10:wrap anchorx="page" anchory="page"/>
              </v:rect>
            </w:pict>
          </mc:Fallback>
        </mc:AlternateContent>
      </w:r>
    </w:p>
    <w:p w:rsidR="00F46BEA" w:rsidRDefault="00023284">
      <w:pPr>
        <w:pStyle w:val="Body"/>
      </w:pPr>
      <w:r>
        <w:rPr>
          <w:noProof/>
          <w:lang w:val="en-US"/>
        </w:rPr>
        <w:lastRenderedPageBreak/>
        <mc:AlternateContent>
          <mc:Choice Requires="wps">
            <w:drawing>
              <wp:anchor distT="152400" distB="152400" distL="152400" distR="152400" simplePos="0" relativeHeight="251853312" behindDoc="0" locked="0" layoutInCell="1" allowOverlap="1" wp14:anchorId="638A93BE" wp14:editId="5652C507">
                <wp:simplePos x="0" y="0"/>
                <wp:positionH relativeFrom="page">
                  <wp:posOffset>3180080</wp:posOffset>
                </wp:positionH>
                <wp:positionV relativeFrom="page">
                  <wp:posOffset>9970639</wp:posOffset>
                </wp:positionV>
                <wp:extent cx="1113021" cy="295623"/>
                <wp:effectExtent l="0" t="0" r="0" b="0"/>
                <wp:wrapThrough wrapText="bothSides" distL="152400" distR="152400">
                  <wp:wrapPolygon edited="1">
                    <wp:start x="0" y="0"/>
                    <wp:lineTo x="0" y="21604"/>
                    <wp:lineTo x="21596" y="21604"/>
                    <wp:lineTo x="21596" y="0"/>
                    <wp:lineTo x="0" y="0"/>
                  </wp:wrapPolygon>
                </wp:wrapThrough>
                <wp:docPr id="14" name="officeArt object"/>
                <wp:cNvGraphicFramePr/>
                <a:graphic xmlns:a="http://schemas.openxmlformats.org/drawingml/2006/main">
                  <a:graphicData uri="http://schemas.microsoft.com/office/word/2010/wordprocessingShape">
                    <wps:wsp>
                      <wps:cNvSpPr/>
                      <wps:spPr>
                        <a:xfrm>
                          <a:off x="0" y="0"/>
                          <a:ext cx="1113021" cy="295623"/>
                        </a:xfrm>
                        <a:prstGeom prst="rect">
                          <a:avLst/>
                        </a:prstGeom>
                        <a:noFill/>
                        <a:ln w="12700" cap="flat">
                          <a:noFill/>
                          <a:miter lim="400000"/>
                        </a:ln>
                        <a:effectLst/>
                      </wps:spPr>
                      <wps:txbx>
                        <w:txbxContent>
                          <w:p w:rsidR="00F46BEA" w:rsidRDefault="00F46BEA" w:rsidP="00F46BEA">
                            <w:pPr>
                              <w:pStyle w:val="Body"/>
                              <w:jc w:val="center"/>
                            </w:pPr>
                            <w:r>
                              <w:rPr>
                                <w:rFonts w:ascii="Avenir Next"/>
                                <w:i/>
                                <w:iCs/>
                                <w:color w:val="FEFFFF"/>
                                <w:lang w:val="en-US"/>
                              </w:rPr>
                              <w:t>-</w:t>
                            </w:r>
                            <w:proofErr w:type="spellStart"/>
                            <w:r>
                              <w:rPr>
                                <w:rFonts w:ascii="Avenir Next"/>
                                <w:i/>
                                <w:iCs/>
                                <w:color w:val="FEFFFF"/>
                                <w:lang w:val="en-US"/>
                              </w:rPr>
                              <w:t>Seite</w:t>
                            </w:r>
                            <w:proofErr w:type="spellEnd"/>
                            <w:r>
                              <w:rPr>
                                <w:rFonts w:ascii="Avenir Next"/>
                                <w:i/>
                                <w:iCs/>
                                <w:color w:val="FEFFFF"/>
                                <w:lang w:val="en-US"/>
                              </w:rPr>
                              <w:t xml:space="preserve"> </w:t>
                            </w:r>
                            <w:r w:rsidR="00FB7AAC">
                              <w:rPr>
                                <w:rFonts w:ascii="Avenir Next"/>
                                <w:i/>
                                <w:iCs/>
                                <w:color w:val="FEFFFF"/>
                                <w:lang w:val="en-US"/>
                              </w:rPr>
                              <w:t>6-</w:t>
                            </w:r>
                          </w:p>
                        </w:txbxContent>
                      </wps:txbx>
                      <wps:bodyPr wrap="square" lIns="0" tIns="0" rIns="0" bIns="0" numCol="1" anchor="ctr">
                        <a:noAutofit/>
                      </wps:bodyPr>
                    </wps:wsp>
                  </a:graphicData>
                </a:graphic>
              </wp:anchor>
            </w:drawing>
          </mc:Choice>
          <mc:Fallback>
            <w:pict>
              <v:rect w14:anchorId="638A93BE" id="_x0000_s1039" style="position:absolute;margin-left:250.4pt;margin-top:785.1pt;width:87.65pt;height:23.3pt;z-index:251853312;visibility:visible;mso-wrap-style:square;mso-wrap-distance-left:12pt;mso-wrap-distance-top:12pt;mso-wrap-distance-right:12pt;mso-wrap-distance-bottom:12pt;mso-position-horizontal:absolute;mso-position-horizontal-relative:page;mso-position-vertical:absolute;mso-position-vertical-relative:page;v-text-anchor:middle" wrapcoords="0 -46 0 21511 21584 21511 21584 -46 0 -4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" filled="f" stroked="f" strokeweight="1pt">
                <v:stroke miterlimit="4"/>
                <v:textbox inset="0,0,0,0">
                  <w:txbxContent>
                    <w:p w:rsidR="00F46BEA" w:rsidRDefault="00F46BEA" w:rsidP="00F46BEA">
                      <w:pPr>
                        <w:pStyle w:val="Body"/>
                        <w:jc w:val="center"/>
                      </w:pPr>
                      <w:r>
                        <w:rPr>
                          <w:rFonts w:ascii="Avenir Next"/>
                          <w:i/>
                          <w:iCs/>
                          <w:color w:val="FEFFFF"/>
                          <w:lang w:val="en-US"/>
                        </w:rPr>
                        <w:t>-</w:t>
                      </w:r>
                      <w:proofErr w:type="spellStart"/>
                      <w:r>
                        <w:rPr>
                          <w:rFonts w:ascii="Avenir Next"/>
                          <w:i/>
                          <w:iCs/>
                          <w:color w:val="FEFFFF"/>
                          <w:lang w:val="en-US"/>
                        </w:rPr>
                        <w:t>Seite</w:t>
                      </w:r>
                      <w:proofErr w:type="spellEnd"/>
                      <w:r>
                        <w:rPr>
                          <w:rFonts w:ascii="Avenir Next"/>
                          <w:i/>
                          <w:iCs/>
                          <w:color w:val="FEFFFF"/>
                          <w:lang w:val="en-US"/>
                        </w:rPr>
                        <w:t xml:space="preserve"> </w:t>
                      </w:r>
                      <w:r w:rsidR="00FB7AAC">
                        <w:rPr>
                          <w:rFonts w:ascii="Avenir Next"/>
                          <w:i/>
                          <w:iCs/>
                          <w:color w:val="FEFFFF"/>
                          <w:lang w:val="en-US"/>
                        </w:rPr>
                        <w:t>6-</w:t>
                      </w:r>
                    </w:p>
                  </w:txbxContent>
                </v:textbox>
                <w10:wrap type="through" anchorx="page" anchory="page"/>
              </v:rect>
            </w:pict>
          </mc:Fallback>
        </mc:AlternateContent>
      </w:r>
      <w:r>
        <w:rPr>
          <w:noProof/>
          <w:lang w:val="en-US"/>
        </w:rPr>
        <w:drawing>
          <wp:anchor distT="152400" distB="152400" distL="152400" distR="152400" simplePos="0" relativeHeight="251770368" behindDoc="0" locked="0" layoutInCell="1" allowOverlap="1" wp14:anchorId="681F0FF3" wp14:editId="0AB3D34B">
            <wp:simplePos x="0" y="0"/>
            <wp:positionH relativeFrom="page">
              <wp:posOffset>-1</wp:posOffset>
            </wp:positionH>
            <wp:positionV relativeFrom="page">
              <wp:posOffset>-17780</wp:posOffset>
            </wp:positionV>
            <wp:extent cx="7559675" cy="10711180"/>
            <wp:effectExtent l="0" t="0" r="0" b="0"/>
            <wp:wrapTopAndBottom distT="152400" distB="152400"/>
            <wp:docPr id="1073741879" name="Placeholder"/>
            <wp:cNvGraphicFramePr/>
            <a:graphic xmlns:a="http://schemas.openxmlformats.org/drawingml/2006/main">
              <a:graphicData uri="http://schemas.openxmlformats.org/drawingml/2006/picture">
                <pic:pic xmlns:pic="http://schemas.openxmlformats.org/drawingml/2006/picture">
                  <pic:nvPicPr>
                    <pic:cNvPr id="1073741879" name="denali-903501_1280 (1).jpg"/>
                    <pic:cNvPicPr/>
                  </pic:nvPicPr>
                  <pic:blipFill>
                    <a:blip r:embed="rId9">
                      <a:extLst/>
                    </a:blip>
                    <a:srcRect l="26550" r="26550"/>
                    <a:stretch>
                      <a:fillRect/>
                    </a:stretch>
                  </pic:blipFill>
                  <pic:spPr>
                    <a:xfrm flipH="1">
                      <a:off x="0" y="0"/>
                      <a:ext cx="7559675" cy="10711180"/>
                    </a:xfrm>
                    <a:prstGeom prst="rect">
                      <a:avLst/>
                    </a:prstGeom>
                    <a:ln w="12700" cap="flat">
                      <a:noFill/>
                      <a:miter lim="400000"/>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V relativeFrom="margin">
              <wp14:pctHeight>0</wp14:pctHeight>
            </wp14:sizeRelV>
          </wp:anchor>
        </w:drawing>
      </w:r>
      <w:r>
        <w:rPr>
          <w:noProof/>
          <w:lang w:val="en-US"/>
        </w:rPr>
        <mc:AlternateContent>
          <mc:Choice Requires="wps">
            <w:drawing>
              <wp:anchor distT="152400" distB="152400" distL="152400" distR="152400" simplePos="0" relativeHeight="251851264" behindDoc="0" locked="0" layoutInCell="1" allowOverlap="1" wp14:anchorId="6867CAC1" wp14:editId="70DA4BD7">
                <wp:simplePos x="0" y="0"/>
                <wp:positionH relativeFrom="page">
                  <wp:posOffset>391160</wp:posOffset>
                </wp:positionH>
                <wp:positionV relativeFrom="page">
                  <wp:posOffset>497691</wp:posOffset>
                </wp:positionV>
                <wp:extent cx="6696710" cy="9767108"/>
                <wp:effectExtent l="0" t="0" r="0" b="0"/>
                <wp:wrapNone/>
                <wp:docPr id="12" name="officeArt object"/>
                <wp:cNvGraphicFramePr/>
                <a:graphic xmlns:a="http://schemas.openxmlformats.org/drawingml/2006/main">
                  <a:graphicData uri="http://schemas.microsoft.com/office/word/2010/wordprocessingShape">
                    <wps:wsp>
                      <wps:cNvSpPr/>
                      <wps:spPr>
                        <a:xfrm>
                          <a:off x="0" y="0"/>
                          <a:ext cx="6696710" cy="9767108"/>
                        </a:xfrm>
                        <a:prstGeom prst="rect">
                          <a:avLst/>
                        </a:prstGeom>
                        <a:solidFill>
                          <a:srgbClr val="061725">
                            <a:alpha val="83738"/>
                          </a:srgbClr>
                        </a:solidFill>
                        <a:ln w="12700" cap="flat">
                          <a:noFill/>
                          <a:miter lim="400000"/>
                        </a:ln>
                        <a:effectLst/>
                      </wps:spPr>
                      <wps:txbx>
                        <w:txbxContent>
                          <w:p w:rsidR="007314CA" w:rsidRPr="007314CA" w:rsidRDefault="007314CA" w:rsidP="00FB7AAC">
                            <w:pPr>
                              <w:widowControl w:val="0"/>
                              <w:autoSpaceDE w:val="0"/>
                              <w:autoSpaceDN w:val="0"/>
                              <w:adjustRightInd w:val="0"/>
                              <w:spacing w:line="276" w:lineRule="auto"/>
                              <w:jc w:val="both"/>
                              <w:rPr>
                                <w:rFonts w:ascii="Nexa Book" w:hAnsi="Nexa Book" w:cs="Times"/>
                                <w:bCs/>
                                <w:color w:val="FFAAA6" w:themeColor="accent5" w:themeTint="66"/>
                                <w:lang w:val="de-DE"/>
                              </w:rPr>
                            </w:pPr>
                          </w:p>
                          <w:p w:rsidR="00C7638B" w:rsidRDefault="00C7638B" w:rsidP="00DE65BA">
                            <w:pPr>
                              <w:widowControl w:val="0"/>
                              <w:autoSpaceDE w:val="0"/>
                              <w:autoSpaceDN w:val="0"/>
                              <w:adjustRightInd w:val="0"/>
                              <w:spacing w:line="276" w:lineRule="auto"/>
                              <w:jc w:val="center"/>
                              <w:rPr>
                                <w:rFonts w:ascii="Nexa Book" w:hAnsi="Nexa Book" w:cs="Times"/>
                                <w:bCs/>
                                <w:color w:val="FFAAA6" w:themeColor="accent5" w:themeTint="66"/>
                                <w:lang w:val="de-DE"/>
                              </w:rPr>
                            </w:pPr>
                          </w:p>
                          <w:p w:rsidR="00FB7AAC" w:rsidRPr="007314CA" w:rsidRDefault="007314CA" w:rsidP="00DE65BA">
                            <w:pPr>
                              <w:widowControl w:val="0"/>
                              <w:autoSpaceDE w:val="0"/>
                              <w:autoSpaceDN w:val="0"/>
                              <w:adjustRightInd w:val="0"/>
                              <w:spacing w:line="276" w:lineRule="auto"/>
                              <w:jc w:val="center"/>
                              <w:rPr>
                                <w:rFonts w:ascii="Nexa Book" w:hAnsi="Nexa Book" w:cs="Times"/>
                                <w:color w:val="FFAAA6" w:themeColor="accent5" w:themeTint="66"/>
                                <w:lang w:val="de-DE"/>
                              </w:rPr>
                            </w:pPr>
                            <w:r w:rsidRPr="007314CA">
                              <w:rPr>
                                <w:rFonts w:ascii="Nexa Book" w:hAnsi="Nexa Book" w:cs="Times"/>
                                <w:bCs/>
                                <w:color w:val="FFAAA6" w:themeColor="accent5" w:themeTint="66"/>
                                <w:lang w:val="de-DE"/>
                              </w:rPr>
                              <w:t>GEMEINSCHAFT</w:t>
                            </w:r>
                          </w:p>
                          <w:p w:rsidR="00FB7AAC" w:rsidRPr="00FB7AAC" w:rsidRDefault="000F65F9" w:rsidP="00FB7AAC">
                            <w:pPr>
                              <w:widowControl w:val="0"/>
                              <w:autoSpaceDE w:val="0"/>
                              <w:autoSpaceDN w:val="0"/>
                              <w:adjustRightInd w:val="0"/>
                              <w:spacing w:line="276" w:lineRule="auto"/>
                              <w:jc w:val="both"/>
                              <w:rPr>
                                <w:rFonts w:ascii="Nexa Book" w:hAnsi="Nexa Book" w:cs="Times"/>
                                <w:color w:val="FFFFFF" w:themeColor="background1"/>
                                <w:lang w:val="de-DE"/>
                              </w:rPr>
                            </w:pPr>
                            <w:r>
                              <w:rPr>
                                <w:rFonts w:ascii="Nexa Book" w:hAnsi="Nexa Book" w:cs="Times"/>
                                <w:color w:val="FFFFFF" w:themeColor="background1"/>
                                <w:lang w:val="de-DE"/>
                              </w:rPr>
                              <w:t xml:space="preserve">Wir sind davon überzeugt, </w:t>
                            </w:r>
                            <w:r w:rsidR="00FB7AAC" w:rsidRPr="00FB7AAC">
                              <w:rPr>
                                <w:rFonts w:ascii="Nexa Book" w:hAnsi="Nexa Book" w:cs="Times"/>
                                <w:color w:val="FFFFFF" w:themeColor="background1"/>
                                <w:lang w:val="de-DE"/>
                              </w:rPr>
                              <w:t xml:space="preserve">dass unsere Gemeinde gleichzeitig </w:t>
                            </w:r>
                            <w:proofErr w:type="spellStart"/>
                            <w:r w:rsidR="00FB7AAC" w:rsidRPr="00FB7AAC">
                              <w:rPr>
                                <w:rFonts w:ascii="Nexa Book" w:hAnsi="Nexa Book" w:cs="Times"/>
                                <w:color w:val="FFFFFF" w:themeColor="background1"/>
                                <w:lang w:val="de-DE"/>
                              </w:rPr>
                              <w:t>GRÖßER</w:t>
                            </w:r>
                            <w:proofErr w:type="spellEnd"/>
                            <w:r w:rsidR="00FB7AAC" w:rsidRPr="00FB7AAC">
                              <w:rPr>
                                <w:rFonts w:ascii="Nexa Book" w:hAnsi="Nexa Book" w:cs="Times"/>
                                <w:color w:val="FFFFFF" w:themeColor="background1"/>
                                <w:lang w:val="de-DE"/>
                              </w:rPr>
                              <w:t xml:space="preserve"> und KLEINER werden muss.</w:t>
                            </w:r>
                          </w:p>
                          <w:p w:rsidR="007314CA" w:rsidRPr="007314CA" w:rsidRDefault="00FB7AAC" w:rsidP="007314CA">
                            <w:pPr>
                              <w:widowControl w:val="0"/>
                              <w:autoSpaceDE w:val="0"/>
                              <w:autoSpaceDN w:val="0"/>
                              <w:adjustRightInd w:val="0"/>
                              <w:spacing w:after="240" w:line="276" w:lineRule="auto"/>
                              <w:jc w:val="both"/>
                              <w:rPr>
                                <w:rFonts w:ascii="Nexa Book" w:hAnsi="Nexa Book" w:cs="Times"/>
                                <w:color w:val="FFAAA6" w:themeColor="accent5" w:themeTint="66"/>
                                <w:lang w:val="de-DE"/>
                              </w:rPr>
                            </w:pPr>
                            <w:r w:rsidRPr="00FB7AAC">
                              <w:rPr>
                                <w:rFonts w:ascii="Nexa Book" w:hAnsi="Nexa Book" w:cs="Times"/>
                                <w:i/>
                                <w:color w:val="FFFFFF" w:themeColor="background1"/>
                                <w:lang w:val="de-DE"/>
                              </w:rPr>
                              <w:t xml:space="preserve">»Alle </w:t>
                            </w:r>
                            <w:proofErr w:type="spellStart"/>
                            <w:r w:rsidRPr="00FB7AAC">
                              <w:rPr>
                                <w:rFonts w:ascii="Nexa Book" w:hAnsi="Nexa Book" w:cs="Times"/>
                                <w:i/>
                                <w:color w:val="FFFFFF" w:themeColor="background1"/>
                                <w:lang w:val="de-DE"/>
                              </w:rPr>
                              <w:t>Gläubiggewordenen</w:t>
                            </w:r>
                            <w:proofErr w:type="spellEnd"/>
                            <w:r w:rsidRPr="00FB7AAC">
                              <w:rPr>
                                <w:rFonts w:ascii="Nexa Book" w:hAnsi="Nexa Book" w:cs="Times"/>
                                <w:i/>
                                <w:color w:val="FFFFFF" w:themeColor="background1"/>
                                <w:lang w:val="de-DE"/>
                              </w:rPr>
                              <w:t xml:space="preserve"> aber waren beisammen und hatten alles gemeinsam; und sie verkauften die Güter und die Habe und verteilten sie an alle, je nachdem einer bedürftig war. Täglich verharrten sie einmütig im Tempel und brachen zu Hause das Brot, nahmen Speise mit Jubel und Schlichtheit des Herzens, lobten Gott und hatten Gunst beim ganzen Volk. Der Herr aber tat täglich hinzu, die gerettet werden sollten.«</w:t>
                            </w:r>
                            <w:r w:rsidRPr="00FB7AAC">
                              <w:rPr>
                                <w:rFonts w:ascii="Nexa Book" w:hAnsi="Nexa Book" w:cs="Times"/>
                                <w:color w:val="FFFFFF" w:themeColor="background1"/>
                                <w:lang w:val="de-DE"/>
                              </w:rPr>
                              <w:t xml:space="preserve"> (</w:t>
                            </w:r>
                            <w:r w:rsidRPr="007314CA">
                              <w:rPr>
                                <w:rFonts w:ascii="Nexa Book" w:hAnsi="Nexa Book" w:cs="Times"/>
                                <w:color w:val="FFFFFF" w:themeColor="background1"/>
                                <w:lang w:val="de-DE"/>
                              </w:rPr>
                              <w:t>Apostelgeschichte 2, 42–47)</w:t>
                            </w:r>
                          </w:p>
                          <w:p w:rsidR="007314CA" w:rsidRDefault="007314CA" w:rsidP="00DE65BA">
                            <w:pPr>
                              <w:widowControl w:val="0"/>
                              <w:autoSpaceDE w:val="0"/>
                              <w:autoSpaceDN w:val="0"/>
                              <w:adjustRightInd w:val="0"/>
                              <w:spacing w:line="276" w:lineRule="auto"/>
                              <w:jc w:val="center"/>
                              <w:rPr>
                                <w:rFonts w:ascii="Nexa Book" w:hAnsi="Nexa Book" w:cs="Times"/>
                                <w:color w:val="FFAAA6" w:themeColor="accent5" w:themeTint="66"/>
                                <w:lang w:val="de-DE"/>
                              </w:rPr>
                            </w:pPr>
                            <w:proofErr w:type="gramStart"/>
                            <w:r w:rsidRPr="007314CA">
                              <w:rPr>
                                <w:rFonts w:ascii="Nexa Book" w:hAnsi="Nexa Book" w:cs="Times"/>
                                <w:color w:val="FFAAA6" w:themeColor="accent5" w:themeTint="66"/>
                                <w:lang w:val="de-DE"/>
                              </w:rPr>
                              <w:t>UNSER  KLEIN</w:t>
                            </w:r>
                            <w:r>
                              <w:rPr>
                                <w:rFonts w:ascii="Nexa Book" w:hAnsi="Nexa Book" w:cs="Times"/>
                                <w:color w:val="FFAAA6" w:themeColor="accent5" w:themeTint="66"/>
                                <w:lang w:val="de-DE"/>
                              </w:rPr>
                              <w:t>G</w:t>
                            </w:r>
                            <w:r w:rsidRPr="007314CA">
                              <w:rPr>
                                <w:rFonts w:ascii="Nexa Book" w:hAnsi="Nexa Book" w:cs="Times"/>
                                <w:color w:val="FFAAA6" w:themeColor="accent5" w:themeTint="66"/>
                                <w:lang w:val="de-DE"/>
                              </w:rPr>
                              <w:t>RUP</w:t>
                            </w:r>
                            <w:r>
                              <w:rPr>
                                <w:rFonts w:ascii="Nexa Book" w:hAnsi="Nexa Book" w:cs="Times"/>
                                <w:color w:val="FFAAA6" w:themeColor="accent5" w:themeTint="66"/>
                                <w:lang w:val="de-DE"/>
                              </w:rPr>
                              <w:t>P</w:t>
                            </w:r>
                            <w:r w:rsidRPr="007314CA">
                              <w:rPr>
                                <w:rFonts w:ascii="Nexa Book" w:hAnsi="Nexa Book" w:cs="Times"/>
                                <w:color w:val="FFAAA6" w:themeColor="accent5" w:themeTint="66"/>
                                <w:lang w:val="de-DE"/>
                              </w:rPr>
                              <w:t>EN</w:t>
                            </w:r>
                            <w:proofErr w:type="gramEnd"/>
                            <w:r w:rsidRPr="007314CA">
                              <w:rPr>
                                <w:rFonts w:ascii="Nexa Book" w:hAnsi="Nexa Book" w:cs="Times"/>
                                <w:color w:val="FFAAA6" w:themeColor="accent5" w:themeTint="66"/>
                                <w:lang w:val="de-DE"/>
                              </w:rPr>
                              <w:t>-KONZEPT</w:t>
                            </w:r>
                          </w:p>
                          <w:p w:rsidR="000F65F9" w:rsidRPr="000F65F9" w:rsidRDefault="000F65F9" w:rsidP="00DE65BA">
                            <w:pPr>
                              <w:widowControl w:val="0"/>
                              <w:autoSpaceDE w:val="0"/>
                              <w:autoSpaceDN w:val="0"/>
                              <w:adjustRightInd w:val="0"/>
                              <w:spacing w:line="276" w:lineRule="auto"/>
                              <w:jc w:val="center"/>
                              <w:rPr>
                                <w:rFonts w:ascii="Nexa Book" w:hAnsi="Nexa Book" w:cs="Times"/>
                                <w:color w:val="FFAAA6" w:themeColor="accent5" w:themeTint="66"/>
                                <w:lang w:val="de-DE"/>
                              </w:rPr>
                            </w:pPr>
                            <w:r w:rsidRPr="000F65F9">
                              <w:rPr>
                                <w:rFonts w:ascii="Nexa Book" w:hAnsi="Nexa Book" w:cs="Times"/>
                                <w:color w:val="FFAAA6" w:themeColor="accent5" w:themeTint="66"/>
                                <w:lang w:val="de-DE"/>
                              </w:rPr>
                              <w:t>Unser Motto: Menschen verändern sich nicht in Reihen, sondern in Kreisen</w:t>
                            </w:r>
                          </w:p>
                          <w:p w:rsidR="00FB7AAC" w:rsidRPr="007314CA" w:rsidRDefault="00FB7AAC" w:rsidP="007314CA">
                            <w:pPr>
                              <w:widowControl w:val="0"/>
                              <w:autoSpaceDE w:val="0"/>
                              <w:autoSpaceDN w:val="0"/>
                              <w:adjustRightInd w:val="0"/>
                              <w:spacing w:line="276" w:lineRule="auto"/>
                              <w:jc w:val="both"/>
                              <w:rPr>
                                <w:rFonts w:ascii="Nexa Book" w:hAnsi="Nexa Book" w:cs="Times"/>
                                <w:color w:val="FFFFFF" w:themeColor="background1"/>
                                <w:u w:val="single"/>
                                <w:lang w:val="de-DE"/>
                              </w:rPr>
                            </w:pPr>
                            <w:r w:rsidRPr="00FB7AAC">
                              <w:rPr>
                                <w:rFonts w:ascii="Nexa Book" w:hAnsi="Nexa Book" w:cs="Times"/>
                                <w:color w:val="FFFFFF" w:themeColor="background1"/>
                                <w:lang w:val="de-DE"/>
                              </w:rPr>
                              <w:t>Im G</w:t>
                            </w:r>
                            <w:r>
                              <w:rPr>
                                <w:rFonts w:ascii="Nexa Book" w:hAnsi="Nexa Book" w:cs="Times"/>
                                <w:color w:val="FFFFFF" w:themeColor="background1"/>
                                <w:lang w:val="de-DE"/>
                              </w:rPr>
                              <w:t>ospelhouse ist das Kleingruppen- J</w:t>
                            </w:r>
                            <w:r w:rsidRPr="00FB7AAC">
                              <w:rPr>
                                <w:rFonts w:ascii="Nexa Book" w:hAnsi="Nexa Book" w:cs="Times"/>
                                <w:color w:val="FFFFFF" w:themeColor="background1"/>
                                <w:lang w:val="de-DE"/>
                              </w:rPr>
                              <w:t>ahr in zwei Phasen unterteilt. Die Kleingruppen beginnen jeweils im Herbst bzw. im Frühjahr und laufen über 5 Monate, gefolgt von 1 Monat Kleingruppenpause. Die Anmeldung für die neue Kleingruppenphase erfolgt jeweils über den Infopoint.</w:t>
                            </w:r>
                          </w:p>
                          <w:p w:rsidR="00FB7AAC" w:rsidRDefault="00FB7AAC" w:rsidP="00FB7AAC">
                            <w:pPr>
                              <w:widowControl w:val="0"/>
                              <w:autoSpaceDE w:val="0"/>
                              <w:autoSpaceDN w:val="0"/>
                              <w:adjustRightInd w:val="0"/>
                              <w:spacing w:line="276" w:lineRule="auto"/>
                              <w:jc w:val="both"/>
                              <w:rPr>
                                <w:rFonts w:ascii="Nexa Book" w:hAnsi="Nexa Book" w:cs="Times"/>
                                <w:color w:val="FFFFFF" w:themeColor="background1"/>
                                <w:lang w:val="de-DE"/>
                              </w:rPr>
                            </w:pPr>
                          </w:p>
                          <w:p w:rsidR="007314CA" w:rsidRPr="007314CA" w:rsidRDefault="00FB7AAC" w:rsidP="00DE65BA">
                            <w:pPr>
                              <w:widowControl w:val="0"/>
                              <w:autoSpaceDE w:val="0"/>
                              <w:autoSpaceDN w:val="0"/>
                              <w:adjustRightInd w:val="0"/>
                              <w:jc w:val="center"/>
                              <w:rPr>
                                <w:rFonts w:ascii="Nexa Book" w:hAnsi="Nexa Book" w:cs="Times"/>
                                <w:bCs/>
                                <w:color w:val="FFAAA6" w:themeColor="accent5" w:themeTint="66"/>
                                <w:lang w:val="de-DE"/>
                              </w:rPr>
                            </w:pPr>
                            <w:r w:rsidRPr="007314CA">
                              <w:rPr>
                                <w:rFonts w:ascii="Nexa Book" w:hAnsi="Nexa Book" w:cs="Times"/>
                                <w:bCs/>
                                <w:color w:val="FFAAA6" w:themeColor="accent5" w:themeTint="66"/>
                                <w:lang w:val="de-DE"/>
                              </w:rPr>
                              <w:t>TAUFE</w:t>
                            </w:r>
                          </w:p>
                          <w:p w:rsidR="00FB7AAC" w:rsidRPr="007314CA" w:rsidRDefault="00FB7AAC" w:rsidP="007314CA">
                            <w:pPr>
                              <w:widowControl w:val="0"/>
                              <w:autoSpaceDE w:val="0"/>
                              <w:autoSpaceDN w:val="0"/>
                              <w:adjustRightInd w:val="0"/>
                              <w:jc w:val="both"/>
                              <w:rPr>
                                <w:rFonts w:ascii="Nexa Book" w:hAnsi="Nexa Book" w:cs="Times"/>
                                <w:bCs/>
                                <w:color w:val="FFFFFF" w:themeColor="background1"/>
                                <w:u w:val="single"/>
                                <w:lang w:val="de-DE"/>
                              </w:rPr>
                            </w:pPr>
                            <w:r w:rsidRPr="00FB7AAC">
                              <w:rPr>
                                <w:rFonts w:ascii="Nexa Book" w:hAnsi="Nexa Book"/>
                                <w:color w:val="FFFFFF" w:themeColor="background1"/>
                                <w:lang w:val="de-DE"/>
                              </w:rPr>
                              <w:t>In der Apostelgeschichte lesen wir, dass die Gläubigen getauft wurden, in der Regel umgehend, nachdem sie sich entschieden hatten, Jesus nachzufolgen (Apostelgeschichte 8,36).</w:t>
                            </w:r>
                          </w:p>
                          <w:p w:rsidR="00FB7AAC" w:rsidRPr="00FB7AAC" w:rsidRDefault="00FB7AAC" w:rsidP="00FB7AAC">
                            <w:pPr>
                              <w:jc w:val="both"/>
                              <w:rPr>
                                <w:rFonts w:ascii="Nexa Book" w:hAnsi="Nexa Book"/>
                                <w:color w:val="FFFFFF" w:themeColor="background1"/>
                                <w:lang w:val="de-DE"/>
                              </w:rPr>
                            </w:pPr>
                            <w:r w:rsidRPr="00FB7AAC">
                              <w:rPr>
                                <w:rFonts w:ascii="Nexa Book" w:hAnsi="Nexa Book"/>
                                <w:color w:val="FFFFFF" w:themeColor="background1"/>
                                <w:lang w:val="de-DE"/>
                              </w:rPr>
                              <w:br/>
                              <w:t>Die Praxis der Taufe in der ersten Gemeinde</w:t>
                            </w:r>
                          </w:p>
                          <w:p w:rsidR="00FB7AAC" w:rsidRPr="00FB7AAC" w:rsidRDefault="00FB7AAC" w:rsidP="00FB7AAC">
                            <w:pPr>
                              <w:widowControl w:val="0"/>
                              <w:autoSpaceDE w:val="0"/>
                              <w:autoSpaceDN w:val="0"/>
                              <w:adjustRightInd w:val="0"/>
                              <w:spacing w:after="240"/>
                              <w:jc w:val="both"/>
                              <w:rPr>
                                <w:rFonts w:ascii="Nexa Book" w:hAnsi="Nexa Book" w:cs="Times"/>
                                <w:color w:val="FFFFFF" w:themeColor="background1"/>
                                <w:lang w:val="de-DE"/>
                              </w:rPr>
                            </w:pPr>
                            <w:r w:rsidRPr="00FB7AAC">
                              <w:rPr>
                                <w:rFonts w:ascii="Nexa Book" w:hAnsi="Nexa Book" w:cs="Times"/>
                                <w:color w:val="FFFFFF" w:themeColor="background1"/>
                                <w:lang w:val="de-DE"/>
                              </w:rPr>
                              <w:t>Apostelgeschichte 2,37–42</w:t>
                            </w:r>
                          </w:p>
                          <w:p w:rsidR="00FB7AAC" w:rsidRPr="00FB7AAC" w:rsidRDefault="00FB7AAC" w:rsidP="00FB7AAC">
                            <w:pPr>
                              <w:pStyle w:val="Listenabsatz"/>
                              <w:numPr>
                                <w:ilvl w:val="0"/>
                                <w:numId w:val="6"/>
                              </w:numPr>
                              <w:jc w:val="both"/>
                              <w:rPr>
                                <w:rFonts w:ascii="Nexa Book" w:hAnsi="Nexa Book"/>
                                <w:color w:val="FFFFFF" w:themeColor="background1"/>
                              </w:rPr>
                            </w:pPr>
                            <w:r w:rsidRPr="00FB7AAC">
                              <w:rPr>
                                <w:rFonts w:ascii="Nexa Book" w:hAnsi="Nexa Book"/>
                                <w:color w:val="FFFFFF" w:themeColor="background1"/>
                              </w:rPr>
                              <w:t>Gottes Wort hören</w:t>
                            </w:r>
                          </w:p>
                          <w:p w:rsidR="00FB7AAC" w:rsidRPr="00FB7AAC" w:rsidRDefault="00FB7AAC" w:rsidP="00FB7AAC">
                            <w:pPr>
                              <w:pStyle w:val="Listenabsatz"/>
                              <w:numPr>
                                <w:ilvl w:val="0"/>
                                <w:numId w:val="6"/>
                              </w:numPr>
                              <w:jc w:val="both"/>
                              <w:rPr>
                                <w:rFonts w:ascii="Nexa Book" w:hAnsi="Nexa Book"/>
                                <w:color w:val="FFFFFF" w:themeColor="background1"/>
                              </w:rPr>
                            </w:pPr>
                            <w:r w:rsidRPr="00FB7AAC">
                              <w:rPr>
                                <w:rFonts w:ascii="Nexa Book" w:hAnsi="Nexa Book"/>
                                <w:color w:val="FFFFFF" w:themeColor="background1"/>
                              </w:rPr>
                              <w:t>Umkehr/Buße/Glaube</w:t>
                            </w:r>
                          </w:p>
                          <w:p w:rsidR="00FB7AAC" w:rsidRPr="00FB7AAC" w:rsidRDefault="00FB7AAC" w:rsidP="00FB7AAC">
                            <w:pPr>
                              <w:pStyle w:val="Listenabsatz"/>
                              <w:numPr>
                                <w:ilvl w:val="0"/>
                                <w:numId w:val="6"/>
                              </w:numPr>
                              <w:jc w:val="both"/>
                              <w:rPr>
                                <w:rFonts w:ascii="Nexa Book" w:hAnsi="Nexa Book"/>
                                <w:color w:val="FFFFFF" w:themeColor="background1"/>
                              </w:rPr>
                            </w:pPr>
                            <w:r w:rsidRPr="00FB7AAC">
                              <w:rPr>
                                <w:rFonts w:ascii="Nexa Book" w:hAnsi="Nexa Book"/>
                                <w:color w:val="FFFFFF" w:themeColor="background1"/>
                              </w:rPr>
                              <w:t>Taufe</w:t>
                            </w:r>
                          </w:p>
                          <w:p w:rsidR="00FB7AAC" w:rsidRPr="00FB7AAC" w:rsidRDefault="00FB7AAC" w:rsidP="00FB7AAC">
                            <w:pPr>
                              <w:pStyle w:val="Listenabsatz"/>
                              <w:numPr>
                                <w:ilvl w:val="0"/>
                                <w:numId w:val="6"/>
                              </w:numPr>
                              <w:jc w:val="both"/>
                              <w:rPr>
                                <w:rFonts w:ascii="Nexa Book" w:hAnsi="Nexa Book"/>
                                <w:color w:val="FFFFFF" w:themeColor="background1"/>
                              </w:rPr>
                            </w:pPr>
                            <w:r w:rsidRPr="00FB7AAC">
                              <w:rPr>
                                <w:rFonts w:ascii="Nexa Book" w:hAnsi="Nexa Book"/>
                                <w:color w:val="FFFFFF" w:themeColor="background1"/>
                              </w:rPr>
                              <w:t>Empfang des Heiligen Geistes</w:t>
                            </w:r>
                          </w:p>
                          <w:p w:rsidR="00FB7AAC" w:rsidRPr="00FB7AAC" w:rsidRDefault="00FB7AAC" w:rsidP="00FB7AAC">
                            <w:pPr>
                              <w:pStyle w:val="Listenabsatz"/>
                              <w:numPr>
                                <w:ilvl w:val="0"/>
                                <w:numId w:val="6"/>
                              </w:numPr>
                              <w:jc w:val="both"/>
                              <w:rPr>
                                <w:rFonts w:ascii="Nexa Book" w:hAnsi="Nexa Book"/>
                                <w:color w:val="FFFFFF" w:themeColor="background1"/>
                              </w:rPr>
                            </w:pPr>
                            <w:r w:rsidRPr="00FB7AAC">
                              <w:rPr>
                                <w:rFonts w:ascii="Nexa Book" w:hAnsi="Nexa Book"/>
                                <w:color w:val="FFFFFF" w:themeColor="background1"/>
                              </w:rPr>
                              <w:t>Gemeinde= verharren in der Lehre, in der Gemeinschaft, im Brot brechen und im Gebet.</w:t>
                            </w:r>
                          </w:p>
                          <w:p w:rsidR="00FB7AAC" w:rsidRPr="00FB7AAC" w:rsidRDefault="00FB7AAC" w:rsidP="00FB7AAC">
                            <w:pPr>
                              <w:widowControl w:val="0"/>
                              <w:autoSpaceDE w:val="0"/>
                              <w:autoSpaceDN w:val="0"/>
                              <w:adjustRightInd w:val="0"/>
                              <w:spacing w:after="240"/>
                              <w:jc w:val="both"/>
                              <w:rPr>
                                <w:rFonts w:ascii="Nexa Book" w:hAnsi="Nexa Book" w:cs="Times"/>
                                <w:color w:val="FFFFFF" w:themeColor="background1"/>
                                <w:lang w:val="de-DE"/>
                              </w:rPr>
                            </w:pPr>
                          </w:p>
                          <w:p w:rsidR="00FB7AAC" w:rsidRPr="007314CA" w:rsidRDefault="00FB7AAC" w:rsidP="007314CA">
                            <w:pPr>
                              <w:widowControl w:val="0"/>
                              <w:autoSpaceDE w:val="0"/>
                              <w:autoSpaceDN w:val="0"/>
                              <w:adjustRightInd w:val="0"/>
                              <w:spacing w:line="276" w:lineRule="auto"/>
                              <w:jc w:val="both"/>
                              <w:rPr>
                                <w:rFonts w:ascii="Nexa Book" w:hAnsi="Nexa Book" w:cs="Times"/>
                                <w:color w:val="FFAAA6" w:themeColor="accent5" w:themeTint="66"/>
                                <w:lang w:val="de-DE"/>
                              </w:rPr>
                            </w:pPr>
                            <w:r w:rsidRPr="007314CA">
                              <w:rPr>
                                <w:rFonts w:ascii="Nexa Book" w:hAnsi="Nexa Book" w:cs="Times"/>
                                <w:bCs/>
                                <w:color w:val="FFAAA6" w:themeColor="accent5" w:themeTint="66"/>
                                <w:lang w:val="de-DE"/>
                              </w:rPr>
                              <w:t>Die Symbolik der Taufe</w:t>
                            </w:r>
                          </w:p>
                          <w:p w:rsidR="00FB7AAC" w:rsidRPr="00FB7AAC" w:rsidRDefault="00FB7AAC" w:rsidP="007314CA">
                            <w:pPr>
                              <w:widowControl w:val="0"/>
                              <w:autoSpaceDE w:val="0"/>
                              <w:autoSpaceDN w:val="0"/>
                              <w:adjustRightInd w:val="0"/>
                              <w:spacing w:line="276" w:lineRule="auto"/>
                              <w:jc w:val="both"/>
                              <w:rPr>
                                <w:rFonts w:ascii="Nexa Book" w:hAnsi="Nexa Book" w:cs="Times"/>
                                <w:color w:val="FFFFFF" w:themeColor="background1"/>
                                <w:lang w:val="de-DE"/>
                              </w:rPr>
                            </w:pPr>
                            <w:r w:rsidRPr="00FB7AAC">
                              <w:rPr>
                                <w:rFonts w:ascii="Nexa Book" w:hAnsi="Nexa Book" w:cs="Times"/>
                                <w:color w:val="FFFFFF" w:themeColor="background1"/>
                                <w:lang w:val="de-DE"/>
                              </w:rPr>
                              <w:t xml:space="preserve">Die Taufe ist (ein </w:t>
                            </w:r>
                            <w:r w:rsidR="007314CA">
                              <w:rPr>
                                <w:rFonts w:ascii="Nexa Book" w:hAnsi="Nexa Book" w:cs="Times"/>
                                <w:color w:val="FFFFFF" w:themeColor="background1"/>
                                <w:lang w:val="de-DE"/>
                              </w:rPr>
                              <w:t xml:space="preserve">Begräbnis) des „alten Menschen“ </w:t>
                            </w:r>
                            <w:r w:rsidRPr="00FB7AAC">
                              <w:rPr>
                                <w:rFonts w:ascii="Nexa Book" w:hAnsi="Nexa Book" w:cs="Times"/>
                                <w:color w:val="FFFFFF" w:themeColor="background1"/>
                                <w:lang w:val="de-DE"/>
                              </w:rPr>
                              <w:t>(</w:t>
                            </w:r>
                            <w:proofErr w:type="spellStart"/>
                            <w:r w:rsidRPr="00FB7AAC">
                              <w:rPr>
                                <w:rFonts w:ascii="Nexa Book" w:hAnsi="Nexa Book" w:cs="Times"/>
                                <w:color w:val="FFFFFF" w:themeColor="background1"/>
                                <w:lang w:val="de-DE"/>
                              </w:rPr>
                              <w:t>Röm</w:t>
                            </w:r>
                            <w:proofErr w:type="spellEnd"/>
                            <w:r w:rsidRPr="00FB7AAC">
                              <w:rPr>
                                <w:rFonts w:ascii="Nexa Book" w:hAnsi="Nexa Book" w:cs="Times"/>
                                <w:color w:val="FFFFFF" w:themeColor="background1"/>
                                <w:lang w:val="de-DE"/>
                              </w:rPr>
                              <w:t xml:space="preserve"> 6,3-11)</w:t>
                            </w:r>
                            <w:r w:rsidR="007314CA">
                              <w:rPr>
                                <w:rFonts w:ascii="Nexa Book" w:hAnsi="Nexa Book" w:cs="Times"/>
                                <w:color w:val="FFFFFF" w:themeColor="background1"/>
                                <w:lang w:val="de-DE"/>
                              </w:rPr>
                              <w:t>.</w:t>
                            </w:r>
                            <w:r w:rsidRPr="00FB7AAC">
                              <w:rPr>
                                <w:rFonts w:ascii="MS Mincho" w:eastAsia="MS Mincho" w:hAnsi="MS Mincho" w:cs="MS Mincho" w:hint="eastAsia"/>
                                <w:color w:val="FFFFFF" w:themeColor="background1"/>
                                <w:lang w:val="de-DE"/>
                              </w:rPr>
                              <w:t> </w:t>
                            </w:r>
                            <w:r w:rsidRPr="00FB7AAC">
                              <w:rPr>
                                <w:rFonts w:ascii="Nexa Book" w:hAnsi="Nexa Book" w:cs="Times"/>
                                <w:color w:val="FFFFFF" w:themeColor="background1"/>
                                <w:lang w:val="de-DE"/>
                              </w:rPr>
                              <w:t>Die Taufe ist (ein Bekenntnis) zu Jesus Christus. (</w:t>
                            </w:r>
                            <w:proofErr w:type="spellStart"/>
                            <w:r w:rsidRPr="00FB7AAC">
                              <w:rPr>
                                <w:rFonts w:ascii="Nexa Book" w:hAnsi="Nexa Book" w:cs="Times"/>
                                <w:color w:val="FFFFFF" w:themeColor="background1"/>
                                <w:lang w:val="de-DE"/>
                              </w:rPr>
                              <w:t>Apg</w:t>
                            </w:r>
                            <w:proofErr w:type="spellEnd"/>
                            <w:r w:rsidRPr="00FB7AAC">
                              <w:rPr>
                                <w:rFonts w:ascii="Nexa Book" w:hAnsi="Nexa Book" w:cs="Times"/>
                                <w:color w:val="FFFFFF" w:themeColor="background1"/>
                                <w:lang w:val="de-DE"/>
                              </w:rPr>
                              <w:t xml:space="preserve"> 2,41)</w:t>
                            </w:r>
                            <w:r w:rsidRPr="00FB7AAC">
                              <w:rPr>
                                <w:rFonts w:ascii="MS Mincho" w:eastAsia="MS Mincho" w:hAnsi="MS Mincho" w:cs="MS Mincho" w:hint="eastAsia"/>
                                <w:color w:val="FFFFFF" w:themeColor="background1"/>
                                <w:lang w:val="de-DE"/>
                              </w:rPr>
                              <w:t> </w:t>
                            </w:r>
                            <w:r w:rsidRPr="00FB7AAC">
                              <w:rPr>
                                <w:rFonts w:ascii="Nexa Book" w:hAnsi="Nexa Book" w:cs="Times"/>
                                <w:color w:val="FFFFFF" w:themeColor="background1"/>
                                <w:lang w:val="de-DE"/>
                              </w:rPr>
                              <w:t>Die Taufe ist (ein geistliche</w:t>
                            </w:r>
                            <w:r w:rsidR="00DE65BA">
                              <w:rPr>
                                <w:rFonts w:ascii="Nexa Book" w:hAnsi="Nexa Book" w:cs="Times"/>
                                <w:color w:val="FFFFFF" w:themeColor="background1"/>
                                <w:lang w:val="de-DE"/>
                              </w:rPr>
                              <w:t>r Vorgang</w:t>
                            </w:r>
                            <w:r w:rsidRPr="00FB7AAC">
                              <w:rPr>
                                <w:rFonts w:ascii="Nexa Book" w:hAnsi="Nexa Book" w:cs="Times"/>
                                <w:color w:val="FFFFFF" w:themeColor="background1"/>
                                <w:lang w:val="de-DE"/>
                              </w:rPr>
                              <w:t>, mit geistlichen Auswirkungen (1. Pt 3,20)</w:t>
                            </w:r>
                          </w:p>
                          <w:p w:rsidR="00FB7AAC" w:rsidRPr="007314CA" w:rsidRDefault="00FB7AAC" w:rsidP="007314CA">
                            <w:pPr>
                              <w:widowControl w:val="0"/>
                              <w:autoSpaceDE w:val="0"/>
                              <w:autoSpaceDN w:val="0"/>
                              <w:adjustRightInd w:val="0"/>
                              <w:spacing w:line="276" w:lineRule="auto"/>
                              <w:jc w:val="both"/>
                              <w:rPr>
                                <w:rFonts w:ascii="Nexa Book" w:hAnsi="Nexa Book" w:cs="Times"/>
                                <w:color w:val="FFFFFF" w:themeColor="background1"/>
                                <w:lang w:val="de-DE"/>
                              </w:rPr>
                            </w:pPr>
                            <w:r w:rsidRPr="007314CA">
                              <w:rPr>
                                <w:rFonts w:ascii="Nexa Book" w:hAnsi="Nexa Book" w:cs="Times"/>
                                <w:color w:val="FFFFFF" w:themeColor="background1"/>
                                <w:lang w:val="de-DE"/>
                              </w:rPr>
                              <w:t xml:space="preserve">Bei Interesse reichen wir gerne eine umfangeiche Ausarbeitung </w:t>
                            </w:r>
                            <w:r w:rsidR="007314CA" w:rsidRPr="007314CA">
                              <w:rPr>
                                <w:rFonts w:ascii="Nexa Book" w:hAnsi="Nexa Book" w:cs="Times"/>
                                <w:color w:val="FFFFFF" w:themeColor="background1"/>
                                <w:lang w:val="de-DE"/>
                              </w:rPr>
                              <w:t xml:space="preserve">unseres Taufverständnisses </w:t>
                            </w:r>
                            <w:r w:rsidRPr="007314CA">
                              <w:rPr>
                                <w:rFonts w:ascii="Nexa Book" w:hAnsi="Nexa Book" w:cs="Times"/>
                                <w:color w:val="FFFFFF" w:themeColor="background1"/>
                                <w:lang w:val="de-DE"/>
                              </w:rPr>
                              <w:t>weiter.</w:t>
                            </w:r>
                          </w:p>
                          <w:p w:rsidR="00FB7AAC" w:rsidRPr="00FB7AAC" w:rsidRDefault="00FB7AAC" w:rsidP="007314CA">
                            <w:pPr>
                              <w:widowControl w:val="0"/>
                              <w:autoSpaceDE w:val="0"/>
                              <w:autoSpaceDN w:val="0"/>
                              <w:adjustRightInd w:val="0"/>
                              <w:spacing w:line="276" w:lineRule="auto"/>
                              <w:jc w:val="both"/>
                              <w:rPr>
                                <w:rFonts w:ascii="Nexa Book" w:hAnsi="Nexa Book" w:cs="Times"/>
                                <w:color w:val="FFFFFF" w:themeColor="background1"/>
                                <w:lang w:val="de-DE"/>
                              </w:rPr>
                            </w:pPr>
                          </w:p>
                          <w:p w:rsidR="00F46BEA" w:rsidRPr="00FB7AAC" w:rsidRDefault="00F46BEA" w:rsidP="00F46BEA">
                            <w:pPr>
                              <w:jc w:val="center"/>
                              <w:rPr>
                                <w:rFonts w:ascii="Nexa Book" w:hAnsi="Nexa Book"/>
                                <w:color w:val="FFFFFF" w:themeColor="background1"/>
                                <w:lang w:val="de-DE"/>
                              </w:rPr>
                            </w:pPr>
                          </w:p>
                        </w:txbxContent>
                      </wps:txbx>
                      <wps:bodyPr/>
                    </wps:wsp>
                  </a:graphicData>
                </a:graphic>
                <wp14:sizeRelH relativeFrom="margin">
                  <wp14:pctWidth>0</wp14:pctWidth>
                </wp14:sizeRelH>
                <wp14:sizeRelV relativeFrom="margin">
                  <wp14:pctHeight>0</wp14:pctHeight>
                </wp14:sizeRelV>
              </wp:anchor>
            </w:drawing>
          </mc:Choice>
          <mc:Fallback>
            <w:pict>
              <v:rect w14:anchorId="6867CAC1" id="_x0000_s1040" style="position:absolute;margin-left:30.8pt;margin-top:39.2pt;width:527.3pt;height:769.05pt;z-index:25185126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" fillcolor="#061725" stroked="f" strokeweight="1pt">
                <v:fill opacity="54998f"/>
                <v:stroke miterlimit="4"/>
                <v:textbox>
                  <w:txbxContent>
                    <w:p w:rsidR="007314CA" w:rsidRPr="007314CA" w:rsidRDefault="007314CA" w:rsidP="00FB7AAC">
                      <w:pPr>
                        <w:widowControl w:val="0"/>
                        <w:autoSpaceDE w:val="0"/>
                        <w:autoSpaceDN w:val="0"/>
                        <w:adjustRightInd w:val="0"/>
                        <w:spacing w:line="276" w:lineRule="auto"/>
                        <w:jc w:val="both"/>
                        <w:rPr>
                          <w:rFonts w:ascii="Nexa Book" w:hAnsi="Nexa Book" w:cs="Times"/>
                          <w:bCs/>
                          <w:color w:val="FFAAA6" w:themeColor="accent5" w:themeTint="66"/>
                          <w:lang w:val="de-DE"/>
                        </w:rPr>
                      </w:pPr>
                    </w:p>
                    <w:p w:rsidR="00C7638B" w:rsidRDefault="00C7638B" w:rsidP="00DE65BA">
                      <w:pPr>
                        <w:widowControl w:val="0"/>
                        <w:autoSpaceDE w:val="0"/>
                        <w:autoSpaceDN w:val="0"/>
                        <w:adjustRightInd w:val="0"/>
                        <w:spacing w:line="276" w:lineRule="auto"/>
                        <w:jc w:val="center"/>
                        <w:rPr>
                          <w:rFonts w:ascii="Nexa Book" w:hAnsi="Nexa Book" w:cs="Times"/>
                          <w:bCs/>
                          <w:color w:val="FFAAA6" w:themeColor="accent5" w:themeTint="66"/>
                          <w:lang w:val="de-DE"/>
                        </w:rPr>
                      </w:pPr>
                    </w:p>
                    <w:p w:rsidR="00FB7AAC" w:rsidRPr="007314CA" w:rsidRDefault="007314CA" w:rsidP="00DE65BA">
                      <w:pPr>
                        <w:widowControl w:val="0"/>
                        <w:autoSpaceDE w:val="0"/>
                        <w:autoSpaceDN w:val="0"/>
                        <w:adjustRightInd w:val="0"/>
                        <w:spacing w:line="276" w:lineRule="auto"/>
                        <w:jc w:val="center"/>
                        <w:rPr>
                          <w:rFonts w:ascii="Nexa Book" w:hAnsi="Nexa Book" w:cs="Times"/>
                          <w:color w:val="FFAAA6" w:themeColor="accent5" w:themeTint="66"/>
                          <w:lang w:val="de-DE"/>
                        </w:rPr>
                      </w:pPr>
                      <w:r w:rsidRPr="007314CA">
                        <w:rPr>
                          <w:rFonts w:ascii="Nexa Book" w:hAnsi="Nexa Book" w:cs="Times"/>
                          <w:bCs/>
                          <w:color w:val="FFAAA6" w:themeColor="accent5" w:themeTint="66"/>
                          <w:lang w:val="de-DE"/>
                        </w:rPr>
                        <w:t>GEMEINSCHAFT</w:t>
                      </w:r>
                    </w:p>
                    <w:p w:rsidR="00FB7AAC" w:rsidRPr="00FB7AAC" w:rsidRDefault="000F65F9" w:rsidP="00FB7AAC">
                      <w:pPr>
                        <w:widowControl w:val="0"/>
                        <w:autoSpaceDE w:val="0"/>
                        <w:autoSpaceDN w:val="0"/>
                        <w:adjustRightInd w:val="0"/>
                        <w:spacing w:line="276" w:lineRule="auto"/>
                        <w:jc w:val="both"/>
                        <w:rPr>
                          <w:rFonts w:ascii="Nexa Book" w:hAnsi="Nexa Book" w:cs="Times"/>
                          <w:color w:val="FFFFFF" w:themeColor="background1"/>
                          <w:lang w:val="de-DE"/>
                        </w:rPr>
                      </w:pPr>
                      <w:r>
                        <w:rPr>
                          <w:rFonts w:ascii="Nexa Book" w:hAnsi="Nexa Book" w:cs="Times"/>
                          <w:color w:val="FFFFFF" w:themeColor="background1"/>
                          <w:lang w:val="de-DE"/>
                        </w:rPr>
                        <w:t xml:space="preserve">Wir sind davon überzeugt, </w:t>
                      </w:r>
                      <w:r w:rsidR="00FB7AAC" w:rsidRPr="00FB7AAC">
                        <w:rPr>
                          <w:rFonts w:ascii="Nexa Book" w:hAnsi="Nexa Book" w:cs="Times"/>
                          <w:color w:val="FFFFFF" w:themeColor="background1"/>
                          <w:lang w:val="de-DE"/>
                        </w:rPr>
                        <w:t xml:space="preserve">dass unsere Gemeinde gleichzeitig </w:t>
                      </w:r>
                      <w:proofErr w:type="spellStart"/>
                      <w:r w:rsidR="00FB7AAC" w:rsidRPr="00FB7AAC">
                        <w:rPr>
                          <w:rFonts w:ascii="Nexa Book" w:hAnsi="Nexa Book" w:cs="Times"/>
                          <w:color w:val="FFFFFF" w:themeColor="background1"/>
                          <w:lang w:val="de-DE"/>
                        </w:rPr>
                        <w:t>GRÖßER</w:t>
                      </w:r>
                      <w:proofErr w:type="spellEnd"/>
                      <w:r w:rsidR="00FB7AAC" w:rsidRPr="00FB7AAC">
                        <w:rPr>
                          <w:rFonts w:ascii="Nexa Book" w:hAnsi="Nexa Book" w:cs="Times"/>
                          <w:color w:val="FFFFFF" w:themeColor="background1"/>
                          <w:lang w:val="de-DE"/>
                        </w:rPr>
                        <w:t xml:space="preserve"> und KLEINER werden muss.</w:t>
                      </w:r>
                    </w:p>
                    <w:p w:rsidR="007314CA" w:rsidRPr="007314CA" w:rsidRDefault="00FB7AAC" w:rsidP="007314CA">
                      <w:pPr>
                        <w:widowControl w:val="0"/>
                        <w:autoSpaceDE w:val="0"/>
                        <w:autoSpaceDN w:val="0"/>
                        <w:adjustRightInd w:val="0"/>
                        <w:spacing w:after="240" w:line="276" w:lineRule="auto"/>
                        <w:jc w:val="both"/>
                        <w:rPr>
                          <w:rFonts w:ascii="Nexa Book" w:hAnsi="Nexa Book" w:cs="Times"/>
                          <w:color w:val="FFAAA6" w:themeColor="accent5" w:themeTint="66"/>
                          <w:lang w:val="de-DE"/>
                        </w:rPr>
                      </w:pPr>
                      <w:r w:rsidRPr="00FB7AAC">
                        <w:rPr>
                          <w:rFonts w:ascii="Nexa Book" w:hAnsi="Nexa Book" w:cs="Times"/>
                          <w:i/>
                          <w:color w:val="FFFFFF" w:themeColor="background1"/>
                          <w:lang w:val="de-DE"/>
                        </w:rPr>
                        <w:t xml:space="preserve">»Alle </w:t>
                      </w:r>
                      <w:proofErr w:type="spellStart"/>
                      <w:r w:rsidRPr="00FB7AAC">
                        <w:rPr>
                          <w:rFonts w:ascii="Nexa Book" w:hAnsi="Nexa Book" w:cs="Times"/>
                          <w:i/>
                          <w:color w:val="FFFFFF" w:themeColor="background1"/>
                          <w:lang w:val="de-DE"/>
                        </w:rPr>
                        <w:t>Gläubiggewordenen</w:t>
                      </w:r>
                      <w:proofErr w:type="spellEnd"/>
                      <w:r w:rsidRPr="00FB7AAC">
                        <w:rPr>
                          <w:rFonts w:ascii="Nexa Book" w:hAnsi="Nexa Book" w:cs="Times"/>
                          <w:i/>
                          <w:color w:val="FFFFFF" w:themeColor="background1"/>
                          <w:lang w:val="de-DE"/>
                        </w:rPr>
                        <w:t xml:space="preserve"> aber waren beisammen und hatten alles gemeinsam; und sie verkauften die Güter und die Habe und verteilten sie an alle, je nachdem einer bedürftig war. Täglich verharrten sie einmütig im Tempel und brachen zu Hause das Brot, nahmen Speise mit Jubel und Schlichtheit des Herzens, lobten Gott und hatten Gunst beim ganzen Volk. Der Herr aber tat täglich hinzu, die gerettet werden sollten.«</w:t>
                      </w:r>
                      <w:r w:rsidRPr="00FB7AAC">
                        <w:rPr>
                          <w:rFonts w:ascii="Nexa Book" w:hAnsi="Nexa Book" w:cs="Times"/>
                          <w:color w:val="FFFFFF" w:themeColor="background1"/>
                          <w:lang w:val="de-DE"/>
                        </w:rPr>
                        <w:t xml:space="preserve"> (</w:t>
                      </w:r>
                      <w:r w:rsidRPr="007314CA">
                        <w:rPr>
                          <w:rFonts w:ascii="Nexa Book" w:hAnsi="Nexa Book" w:cs="Times"/>
                          <w:color w:val="FFFFFF" w:themeColor="background1"/>
                          <w:lang w:val="de-DE"/>
                        </w:rPr>
                        <w:t>Apostelgeschichte 2, 42–47)</w:t>
                      </w:r>
                    </w:p>
                    <w:p w:rsidR="007314CA" w:rsidRDefault="007314CA" w:rsidP="00DE65BA">
                      <w:pPr>
                        <w:widowControl w:val="0"/>
                        <w:autoSpaceDE w:val="0"/>
                        <w:autoSpaceDN w:val="0"/>
                        <w:adjustRightInd w:val="0"/>
                        <w:spacing w:line="276" w:lineRule="auto"/>
                        <w:jc w:val="center"/>
                        <w:rPr>
                          <w:rFonts w:ascii="Nexa Book" w:hAnsi="Nexa Book" w:cs="Times"/>
                          <w:color w:val="FFAAA6" w:themeColor="accent5" w:themeTint="66"/>
                          <w:lang w:val="de-DE"/>
                        </w:rPr>
                      </w:pPr>
                      <w:proofErr w:type="gramStart"/>
                      <w:r w:rsidRPr="007314CA">
                        <w:rPr>
                          <w:rFonts w:ascii="Nexa Book" w:hAnsi="Nexa Book" w:cs="Times"/>
                          <w:color w:val="FFAAA6" w:themeColor="accent5" w:themeTint="66"/>
                          <w:lang w:val="de-DE"/>
                        </w:rPr>
                        <w:t>UNSER  KLEIN</w:t>
                      </w:r>
                      <w:r>
                        <w:rPr>
                          <w:rFonts w:ascii="Nexa Book" w:hAnsi="Nexa Book" w:cs="Times"/>
                          <w:color w:val="FFAAA6" w:themeColor="accent5" w:themeTint="66"/>
                          <w:lang w:val="de-DE"/>
                        </w:rPr>
                        <w:t>G</w:t>
                      </w:r>
                      <w:r w:rsidRPr="007314CA">
                        <w:rPr>
                          <w:rFonts w:ascii="Nexa Book" w:hAnsi="Nexa Book" w:cs="Times"/>
                          <w:color w:val="FFAAA6" w:themeColor="accent5" w:themeTint="66"/>
                          <w:lang w:val="de-DE"/>
                        </w:rPr>
                        <w:t>RUP</w:t>
                      </w:r>
                      <w:r>
                        <w:rPr>
                          <w:rFonts w:ascii="Nexa Book" w:hAnsi="Nexa Book" w:cs="Times"/>
                          <w:color w:val="FFAAA6" w:themeColor="accent5" w:themeTint="66"/>
                          <w:lang w:val="de-DE"/>
                        </w:rPr>
                        <w:t>P</w:t>
                      </w:r>
                      <w:r w:rsidRPr="007314CA">
                        <w:rPr>
                          <w:rFonts w:ascii="Nexa Book" w:hAnsi="Nexa Book" w:cs="Times"/>
                          <w:color w:val="FFAAA6" w:themeColor="accent5" w:themeTint="66"/>
                          <w:lang w:val="de-DE"/>
                        </w:rPr>
                        <w:t>EN</w:t>
                      </w:r>
                      <w:proofErr w:type="gramEnd"/>
                      <w:r w:rsidRPr="007314CA">
                        <w:rPr>
                          <w:rFonts w:ascii="Nexa Book" w:hAnsi="Nexa Book" w:cs="Times"/>
                          <w:color w:val="FFAAA6" w:themeColor="accent5" w:themeTint="66"/>
                          <w:lang w:val="de-DE"/>
                        </w:rPr>
                        <w:t>-KONZEPT</w:t>
                      </w:r>
                    </w:p>
                    <w:p w:rsidR="000F65F9" w:rsidRPr="000F65F9" w:rsidRDefault="000F65F9" w:rsidP="00DE65BA">
                      <w:pPr>
                        <w:widowControl w:val="0"/>
                        <w:autoSpaceDE w:val="0"/>
                        <w:autoSpaceDN w:val="0"/>
                        <w:adjustRightInd w:val="0"/>
                        <w:spacing w:line="276" w:lineRule="auto"/>
                        <w:jc w:val="center"/>
                        <w:rPr>
                          <w:rFonts w:ascii="Nexa Book" w:hAnsi="Nexa Book" w:cs="Times"/>
                          <w:color w:val="FFAAA6" w:themeColor="accent5" w:themeTint="66"/>
                          <w:lang w:val="de-DE"/>
                        </w:rPr>
                      </w:pPr>
                      <w:r w:rsidRPr="000F65F9">
                        <w:rPr>
                          <w:rFonts w:ascii="Nexa Book" w:hAnsi="Nexa Book" w:cs="Times"/>
                          <w:color w:val="FFAAA6" w:themeColor="accent5" w:themeTint="66"/>
                          <w:lang w:val="de-DE"/>
                        </w:rPr>
                        <w:t>Unser Motto: Menschen verändern sich nicht in Reihen, sondern in Kreisen</w:t>
                      </w:r>
                    </w:p>
                    <w:p w:rsidR="00FB7AAC" w:rsidRPr="007314CA" w:rsidRDefault="00FB7AAC" w:rsidP="007314CA">
                      <w:pPr>
                        <w:widowControl w:val="0"/>
                        <w:autoSpaceDE w:val="0"/>
                        <w:autoSpaceDN w:val="0"/>
                        <w:adjustRightInd w:val="0"/>
                        <w:spacing w:line="276" w:lineRule="auto"/>
                        <w:jc w:val="both"/>
                        <w:rPr>
                          <w:rFonts w:ascii="Nexa Book" w:hAnsi="Nexa Book" w:cs="Times"/>
                          <w:color w:val="FFFFFF" w:themeColor="background1"/>
                          <w:u w:val="single"/>
                          <w:lang w:val="de-DE"/>
                        </w:rPr>
                      </w:pPr>
                      <w:r w:rsidRPr="00FB7AAC">
                        <w:rPr>
                          <w:rFonts w:ascii="Nexa Book" w:hAnsi="Nexa Book" w:cs="Times"/>
                          <w:color w:val="FFFFFF" w:themeColor="background1"/>
                          <w:lang w:val="de-DE"/>
                        </w:rPr>
                        <w:t>Im G</w:t>
                      </w:r>
                      <w:r>
                        <w:rPr>
                          <w:rFonts w:ascii="Nexa Book" w:hAnsi="Nexa Book" w:cs="Times"/>
                          <w:color w:val="FFFFFF" w:themeColor="background1"/>
                          <w:lang w:val="de-DE"/>
                        </w:rPr>
                        <w:t>ospelhouse ist das Kleingruppen- J</w:t>
                      </w:r>
                      <w:r w:rsidRPr="00FB7AAC">
                        <w:rPr>
                          <w:rFonts w:ascii="Nexa Book" w:hAnsi="Nexa Book" w:cs="Times"/>
                          <w:color w:val="FFFFFF" w:themeColor="background1"/>
                          <w:lang w:val="de-DE"/>
                        </w:rPr>
                        <w:t>ahr in zwei Phasen unterteilt. Die Kleingruppen beginnen jeweils im Herbst bzw. im Frühjahr und laufen über 5 Monate, gefolgt von 1 Monat Kleingruppenpause. Die Anmeldung für die neue Kleingruppenphase erfolgt jeweils über den Infopoint.</w:t>
                      </w:r>
                    </w:p>
                    <w:p w:rsidR="00FB7AAC" w:rsidRDefault="00FB7AAC" w:rsidP="00FB7AAC">
                      <w:pPr>
                        <w:widowControl w:val="0"/>
                        <w:autoSpaceDE w:val="0"/>
                        <w:autoSpaceDN w:val="0"/>
                        <w:adjustRightInd w:val="0"/>
                        <w:spacing w:line="276" w:lineRule="auto"/>
                        <w:jc w:val="both"/>
                        <w:rPr>
                          <w:rFonts w:ascii="Nexa Book" w:hAnsi="Nexa Book" w:cs="Times"/>
                          <w:color w:val="FFFFFF" w:themeColor="background1"/>
                          <w:lang w:val="de-DE"/>
                        </w:rPr>
                      </w:pPr>
                    </w:p>
                    <w:p w:rsidR="007314CA" w:rsidRPr="007314CA" w:rsidRDefault="00FB7AAC" w:rsidP="00DE65BA">
                      <w:pPr>
                        <w:widowControl w:val="0"/>
                        <w:autoSpaceDE w:val="0"/>
                        <w:autoSpaceDN w:val="0"/>
                        <w:adjustRightInd w:val="0"/>
                        <w:jc w:val="center"/>
                        <w:rPr>
                          <w:rFonts w:ascii="Nexa Book" w:hAnsi="Nexa Book" w:cs="Times"/>
                          <w:bCs/>
                          <w:color w:val="FFAAA6" w:themeColor="accent5" w:themeTint="66"/>
                          <w:lang w:val="de-DE"/>
                        </w:rPr>
                      </w:pPr>
                      <w:r w:rsidRPr="007314CA">
                        <w:rPr>
                          <w:rFonts w:ascii="Nexa Book" w:hAnsi="Nexa Book" w:cs="Times"/>
                          <w:bCs/>
                          <w:color w:val="FFAAA6" w:themeColor="accent5" w:themeTint="66"/>
                          <w:lang w:val="de-DE"/>
                        </w:rPr>
                        <w:t>TAUFE</w:t>
                      </w:r>
                    </w:p>
                    <w:p w:rsidR="00FB7AAC" w:rsidRPr="007314CA" w:rsidRDefault="00FB7AAC" w:rsidP="007314CA">
                      <w:pPr>
                        <w:widowControl w:val="0"/>
                        <w:autoSpaceDE w:val="0"/>
                        <w:autoSpaceDN w:val="0"/>
                        <w:adjustRightInd w:val="0"/>
                        <w:jc w:val="both"/>
                        <w:rPr>
                          <w:rFonts w:ascii="Nexa Book" w:hAnsi="Nexa Book" w:cs="Times"/>
                          <w:bCs/>
                          <w:color w:val="FFFFFF" w:themeColor="background1"/>
                          <w:u w:val="single"/>
                          <w:lang w:val="de-DE"/>
                        </w:rPr>
                      </w:pPr>
                      <w:r w:rsidRPr="00FB7AAC">
                        <w:rPr>
                          <w:rFonts w:ascii="Nexa Book" w:hAnsi="Nexa Book"/>
                          <w:color w:val="FFFFFF" w:themeColor="background1"/>
                          <w:lang w:val="de-DE"/>
                        </w:rPr>
                        <w:t>In der Apostelgeschichte lesen wir, dass die Gläubigen getauft wurden, in der Regel umgehend, nachdem sie sich entschieden hatten, Jesus nachzufolgen (Apostelgeschichte 8,36).</w:t>
                      </w:r>
                    </w:p>
                    <w:p w:rsidR="00FB7AAC" w:rsidRPr="00FB7AAC" w:rsidRDefault="00FB7AAC" w:rsidP="00FB7AAC">
                      <w:pPr>
                        <w:jc w:val="both"/>
                        <w:rPr>
                          <w:rFonts w:ascii="Nexa Book" w:hAnsi="Nexa Book"/>
                          <w:color w:val="FFFFFF" w:themeColor="background1"/>
                          <w:lang w:val="de-DE"/>
                        </w:rPr>
                      </w:pPr>
                      <w:r w:rsidRPr="00FB7AAC">
                        <w:rPr>
                          <w:rFonts w:ascii="Nexa Book" w:hAnsi="Nexa Book"/>
                          <w:color w:val="FFFFFF" w:themeColor="background1"/>
                          <w:lang w:val="de-DE"/>
                        </w:rPr>
                        <w:br/>
                        <w:t>Die Praxis der Taufe in der ersten Gemeinde</w:t>
                      </w:r>
                    </w:p>
                    <w:p w:rsidR="00FB7AAC" w:rsidRPr="00FB7AAC" w:rsidRDefault="00FB7AAC" w:rsidP="00FB7AAC">
                      <w:pPr>
                        <w:widowControl w:val="0"/>
                        <w:autoSpaceDE w:val="0"/>
                        <w:autoSpaceDN w:val="0"/>
                        <w:adjustRightInd w:val="0"/>
                        <w:spacing w:after="240"/>
                        <w:jc w:val="both"/>
                        <w:rPr>
                          <w:rFonts w:ascii="Nexa Book" w:hAnsi="Nexa Book" w:cs="Times"/>
                          <w:color w:val="FFFFFF" w:themeColor="background1"/>
                          <w:lang w:val="de-DE"/>
                        </w:rPr>
                      </w:pPr>
                      <w:r w:rsidRPr="00FB7AAC">
                        <w:rPr>
                          <w:rFonts w:ascii="Nexa Book" w:hAnsi="Nexa Book" w:cs="Times"/>
                          <w:color w:val="FFFFFF" w:themeColor="background1"/>
                          <w:lang w:val="de-DE"/>
                        </w:rPr>
                        <w:t>Apostelgeschichte 2,37–42</w:t>
                      </w:r>
                    </w:p>
                    <w:p w:rsidR="00FB7AAC" w:rsidRPr="00FB7AAC" w:rsidRDefault="00FB7AAC" w:rsidP="00FB7AAC">
                      <w:pPr>
                        <w:pStyle w:val="Listenabsatz"/>
                        <w:numPr>
                          <w:ilvl w:val="0"/>
                          <w:numId w:val="6"/>
                        </w:numPr>
                        <w:jc w:val="both"/>
                        <w:rPr>
                          <w:rFonts w:ascii="Nexa Book" w:hAnsi="Nexa Book"/>
                          <w:color w:val="FFFFFF" w:themeColor="background1"/>
                        </w:rPr>
                      </w:pPr>
                      <w:r w:rsidRPr="00FB7AAC">
                        <w:rPr>
                          <w:rFonts w:ascii="Nexa Book" w:hAnsi="Nexa Book"/>
                          <w:color w:val="FFFFFF" w:themeColor="background1"/>
                        </w:rPr>
                        <w:t>Gottes Wort hören</w:t>
                      </w:r>
                    </w:p>
                    <w:p w:rsidR="00FB7AAC" w:rsidRPr="00FB7AAC" w:rsidRDefault="00FB7AAC" w:rsidP="00FB7AAC">
                      <w:pPr>
                        <w:pStyle w:val="Listenabsatz"/>
                        <w:numPr>
                          <w:ilvl w:val="0"/>
                          <w:numId w:val="6"/>
                        </w:numPr>
                        <w:jc w:val="both"/>
                        <w:rPr>
                          <w:rFonts w:ascii="Nexa Book" w:hAnsi="Nexa Book"/>
                          <w:color w:val="FFFFFF" w:themeColor="background1"/>
                        </w:rPr>
                      </w:pPr>
                      <w:r w:rsidRPr="00FB7AAC">
                        <w:rPr>
                          <w:rFonts w:ascii="Nexa Book" w:hAnsi="Nexa Book"/>
                          <w:color w:val="FFFFFF" w:themeColor="background1"/>
                        </w:rPr>
                        <w:t>Umkehr/Buße/Glaube</w:t>
                      </w:r>
                    </w:p>
                    <w:p w:rsidR="00FB7AAC" w:rsidRPr="00FB7AAC" w:rsidRDefault="00FB7AAC" w:rsidP="00FB7AAC">
                      <w:pPr>
                        <w:pStyle w:val="Listenabsatz"/>
                        <w:numPr>
                          <w:ilvl w:val="0"/>
                          <w:numId w:val="6"/>
                        </w:numPr>
                        <w:jc w:val="both"/>
                        <w:rPr>
                          <w:rFonts w:ascii="Nexa Book" w:hAnsi="Nexa Book"/>
                          <w:color w:val="FFFFFF" w:themeColor="background1"/>
                        </w:rPr>
                      </w:pPr>
                      <w:r w:rsidRPr="00FB7AAC">
                        <w:rPr>
                          <w:rFonts w:ascii="Nexa Book" w:hAnsi="Nexa Book"/>
                          <w:color w:val="FFFFFF" w:themeColor="background1"/>
                        </w:rPr>
                        <w:t>Taufe</w:t>
                      </w:r>
                    </w:p>
                    <w:p w:rsidR="00FB7AAC" w:rsidRPr="00FB7AAC" w:rsidRDefault="00FB7AAC" w:rsidP="00FB7AAC">
                      <w:pPr>
                        <w:pStyle w:val="Listenabsatz"/>
                        <w:numPr>
                          <w:ilvl w:val="0"/>
                          <w:numId w:val="6"/>
                        </w:numPr>
                        <w:jc w:val="both"/>
                        <w:rPr>
                          <w:rFonts w:ascii="Nexa Book" w:hAnsi="Nexa Book"/>
                          <w:color w:val="FFFFFF" w:themeColor="background1"/>
                        </w:rPr>
                      </w:pPr>
                      <w:r w:rsidRPr="00FB7AAC">
                        <w:rPr>
                          <w:rFonts w:ascii="Nexa Book" w:hAnsi="Nexa Book"/>
                          <w:color w:val="FFFFFF" w:themeColor="background1"/>
                        </w:rPr>
                        <w:t>Empfang des Heiligen Geistes</w:t>
                      </w:r>
                    </w:p>
                    <w:p w:rsidR="00FB7AAC" w:rsidRPr="00FB7AAC" w:rsidRDefault="00FB7AAC" w:rsidP="00FB7AAC">
                      <w:pPr>
                        <w:pStyle w:val="Listenabsatz"/>
                        <w:numPr>
                          <w:ilvl w:val="0"/>
                          <w:numId w:val="6"/>
                        </w:numPr>
                        <w:jc w:val="both"/>
                        <w:rPr>
                          <w:rFonts w:ascii="Nexa Book" w:hAnsi="Nexa Book"/>
                          <w:color w:val="FFFFFF" w:themeColor="background1"/>
                        </w:rPr>
                      </w:pPr>
                      <w:r w:rsidRPr="00FB7AAC">
                        <w:rPr>
                          <w:rFonts w:ascii="Nexa Book" w:hAnsi="Nexa Book"/>
                          <w:color w:val="FFFFFF" w:themeColor="background1"/>
                        </w:rPr>
                        <w:t>Gemeinde= verharren in der Lehre, in der Gemeinschaft, im Brot brechen und im Gebet.</w:t>
                      </w:r>
                    </w:p>
                    <w:p w:rsidR="00FB7AAC" w:rsidRPr="00FB7AAC" w:rsidRDefault="00FB7AAC" w:rsidP="00FB7AAC">
                      <w:pPr>
                        <w:widowControl w:val="0"/>
                        <w:autoSpaceDE w:val="0"/>
                        <w:autoSpaceDN w:val="0"/>
                        <w:adjustRightInd w:val="0"/>
                        <w:spacing w:after="240"/>
                        <w:jc w:val="both"/>
                        <w:rPr>
                          <w:rFonts w:ascii="Nexa Book" w:hAnsi="Nexa Book" w:cs="Times"/>
                          <w:color w:val="FFFFFF" w:themeColor="background1"/>
                          <w:lang w:val="de-DE"/>
                        </w:rPr>
                      </w:pPr>
                    </w:p>
                    <w:p w:rsidR="00FB7AAC" w:rsidRPr="007314CA" w:rsidRDefault="00FB7AAC" w:rsidP="007314CA">
                      <w:pPr>
                        <w:widowControl w:val="0"/>
                        <w:autoSpaceDE w:val="0"/>
                        <w:autoSpaceDN w:val="0"/>
                        <w:adjustRightInd w:val="0"/>
                        <w:spacing w:line="276" w:lineRule="auto"/>
                        <w:jc w:val="both"/>
                        <w:rPr>
                          <w:rFonts w:ascii="Nexa Book" w:hAnsi="Nexa Book" w:cs="Times"/>
                          <w:color w:val="FFAAA6" w:themeColor="accent5" w:themeTint="66"/>
                          <w:lang w:val="de-DE"/>
                        </w:rPr>
                      </w:pPr>
                      <w:r w:rsidRPr="007314CA">
                        <w:rPr>
                          <w:rFonts w:ascii="Nexa Book" w:hAnsi="Nexa Book" w:cs="Times"/>
                          <w:bCs/>
                          <w:color w:val="FFAAA6" w:themeColor="accent5" w:themeTint="66"/>
                          <w:lang w:val="de-DE"/>
                        </w:rPr>
                        <w:t>Die Symbolik der Taufe</w:t>
                      </w:r>
                    </w:p>
                    <w:p w:rsidR="00FB7AAC" w:rsidRPr="00FB7AAC" w:rsidRDefault="00FB7AAC" w:rsidP="007314CA">
                      <w:pPr>
                        <w:widowControl w:val="0"/>
                        <w:autoSpaceDE w:val="0"/>
                        <w:autoSpaceDN w:val="0"/>
                        <w:adjustRightInd w:val="0"/>
                        <w:spacing w:line="276" w:lineRule="auto"/>
                        <w:jc w:val="both"/>
                        <w:rPr>
                          <w:rFonts w:ascii="Nexa Book" w:hAnsi="Nexa Book" w:cs="Times"/>
                          <w:color w:val="FFFFFF" w:themeColor="background1"/>
                          <w:lang w:val="de-DE"/>
                        </w:rPr>
                      </w:pPr>
                      <w:r w:rsidRPr="00FB7AAC">
                        <w:rPr>
                          <w:rFonts w:ascii="Nexa Book" w:hAnsi="Nexa Book" w:cs="Times"/>
                          <w:color w:val="FFFFFF" w:themeColor="background1"/>
                          <w:lang w:val="de-DE"/>
                        </w:rPr>
                        <w:t xml:space="preserve">Die Taufe ist (ein </w:t>
                      </w:r>
                      <w:r w:rsidR="007314CA">
                        <w:rPr>
                          <w:rFonts w:ascii="Nexa Book" w:hAnsi="Nexa Book" w:cs="Times"/>
                          <w:color w:val="FFFFFF" w:themeColor="background1"/>
                          <w:lang w:val="de-DE"/>
                        </w:rPr>
                        <w:t xml:space="preserve">Begräbnis) des „alten Menschen“ </w:t>
                      </w:r>
                      <w:r w:rsidRPr="00FB7AAC">
                        <w:rPr>
                          <w:rFonts w:ascii="Nexa Book" w:hAnsi="Nexa Book" w:cs="Times"/>
                          <w:color w:val="FFFFFF" w:themeColor="background1"/>
                          <w:lang w:val="de-DE"/>
                        </w:rPr>
                        <w:t>(</w:t>
                      </w:r>
                      <w:proofErr w:type="spellStart"/>
                      <w:r w:rsidRPr="00FB7AAC">
                        <w:rPr>
                          <w:rFonts w:ascii="Nexa Book" w:hAnsi="Nexa Book" w:cs="Times"/>
                          <w:color w:val="FFFFFF" w:themeColor="background1"/>
                          <w:lang w:val="de-DE"/>
                        </w:rPr>
                        <w:t>Röm</w:t>
                      </w:r>
                      <w:proofErr w:type="spellEnd"/>
                      <w:r w:rsidRPr="00FB7AAC">
                        <w:rPr>
                          <w:rFonts w:ascii="Nexa Book" w:hAnsi="Nexa Book" w:cs="Times"/>
                          <w:color w:val="FFFFFF" w:themeColor="background1"/>
                          <w:lang w:val="de-DE"/>
                        </w:rPr>
                        <w:t xml:space="preserve"> 6,3-11)</w:t>
                      </w:r>
                      <w:r w:rsidR="007314CA">
                        <w:rPr>
                          <w:rFonts w:ascii="Nexa Book" w:hAnsi="Nexa Book" w:cs="Times"/>
                          <w:color w:val="FFFFFF" w:themeColor="background1"/>
                          <w:lang w:val="de-DE"/>
                        </w:rPr>
                        <w:t>.</w:t>
                      </w:r>
                      <w:r w:rsidRPr="00FB7AAC">
                        <w:rPr>
                          <w:rFonts w:ascii="MS Mincho" w:eastAsia="MS Mincho" w:hAnsi="MS Mincho" w:cs="MS Mincho" w:hint="eastAsia"/>
                          <w:color w:val="FFFFFF" w:themeColor="background1"/>
                          <w:lang w:val="de-DE"/>
                        </w:rPr>
                        <w:t> </w:t>
                      </w:r>
                      <w:r w:rsidRPr="00FB7AAC">
                        <w:rPr>
                          <w:rFonts w:ascii="Nexa Book" w:hAnsi="Nexa Book" w:cs="Times"/>
                          <w:color w:val="FFFFFF" w:themeColor="background1"/>
                          <w:lang w:val="de-DE"/>
                        </w:rPr>
                        <w:t>Die Taufe ist (ein Bekenntnis) zu Jesus Christus. (</w:t>
                      </w:r>
                      <w:proofErr w:type="spellStart"/>
                      <w:r w:rsidRPr="00FB7AAC">
                        <w:rPr>
                          <w:rFonts w:ascii="Nexa Book" w:hAnsi="Nexa Book" w:cs="Times"/>
                          <w:color w:val="FFFFFF" w:themeColor="background1"/>
                          <w:lang w:val="de-DE"/>
                        </w:rPr>
                        <w:t>Apg</w:t>
                      </w:r>
                      <w:proofErr w:type="spellEnd"/>
                      <w:r w:rsidRPr="00FB7AAC">
                        <w:rPr>
                          <w:rFonts w:ascii="Nexa Book" w:hAnsi="Nexa Book" w:cs="Times"/>
                          <w:color w:val="FFFFFF" w:themeColor="background1"/>
                          <w:lang w:val="de-DE"/>
                        </w:rPr>
                        <w:t xml:space="preserve"> 2,41)</w:t>
                      </w:r>
                      <w:r w:rsidRPr="00FB7AAC">
                        <w:rPr>
                          <w:rFonts w:ascii="MS Mincho" w:eastAsia="MS Mincho" w:hAnsi="MS Mincho" w:cs="MS Mincho" w:hint="eastAsia"/>
                          <w:color w:val="FFFFFF" w:themeColor="background1"/>
                          <w:lang w:val="de-DE"/>
                        </w:rPr>
                        <w:t> </w:t>
                      </w:r>
                      <w:r w:rsidRPr="00FB7AAC">
                        <w:rPr>
                          <w:rFonts w:ascii="Nexa Book" w:hAnsi="Nexa Book" w:cs="Times"/>
                          <w:color w:val="FFFFFF" w:themeColor="background1"/>
                          <w:lang w:val="de-DE"/>
                        </w:rPr>
                        <w:t>Die Taufe ist (ein geistliche</w:t>
                      </w:r>
                      <w:r w:rsidR="00DE65BA">
                        <w:rPr>
                          <w:rFonts w:ascii="Nexa Book" w:hAnsi="Nexa Book" w:cs="Times"/>
                          <w:color w:val="FFFFFF" w:themeColor="background1"/>
                          <w:lang w:val="de-DE"/>
                        </w:rPr>
                        <w:t>r Vorgang</w:t>
                      </w:r>
                      <w:r w:rsidRPr="00FB7AAC">
                        <w:rPr>
                          <w:rFonts w:ascii="Nexa Book" w:hAnsi="Nexa Book" w:cs="Times"/>
                          <w:color w:val="FFFFFF" w:themeColor="background1"/>
                          <w:lang w:val="de-DE"/>
                        </w:rPr>
                        <w:t>, mit geistlichen Auswirkungen (1. Pt 3,20)</w:t>
                      </w:r>
                    </w:p>
                    <w:p w:rsidR="00FB7AAC" w:rsidRPr="007314CA" w:rsidRDefault="00FB7AAC" w:rsidP="007314CA">
                      <w:pPr>
                        <w:widowControl w:val="0"/>
                        <w:autoSpaceDE w:val="0"/>
                        <w:autoSpaceDN w:val="0"/>
                        <w:adjustRightInd w:val="0"/>
                        <w:spacing w:line="276" w:lineRule="auto"/>
                        <w:jc w:val="both"/>
                        <w:rPr>
                          <w:rFonts w:ascii="Nexa Book" w:hAnsi="Nexa Book" w:cs="Times"/>
                          <w:color w:val="FFFFFF" w:themeColor="background1"/>
                          <w:lang w:val="de-DE"/>
                        </w:rPr>
                      </w:pPr>
                      <w:r w:rsidRPr="007314CA">
                        <w:rPr>
                          <w:rFonts w:ascii="Nexa Book" w:hAnsi="Nexa Book" w:cs="Times"/>
                          <w:color w:val="FFFFFF" w:themeColor="background1"/>
                          <w:lang w:val="de-DE"/>
                        </w:rPr>
                        <w:t xml:space="preserve">Bei Interesse reichen wir gerne eine umfangeiche Ausarbeitung </w:t>
                      </w:r>
                      <w:r w:rsidR="007314CA" w:rsidRPr="007314CA">
                        <w:rPr>
                          <w:rFonts w:ascii="Nexa Book" w:hAnsi="Nexa Book" w:cs="Times"/>
                          <w:color w:val="FFFFFF" w:themeColor="background1"/>
                          <w:lang w:val="de-DE"/>
                        </w:rPr>
                        <w:t xml:space="preserve">unseres Taufverständnisses </w:t>
                      </w:r>
                      <w:r w:rsidRPr="007314CA">
                        <w:rPr>
                          <w:rFonts w:ascii="Nexa Book" w:hAnsi="Nexa Book" w:cs="Times"/>
                          <w:color w:val="FFFFFF" w:themeColor="background1"/>
                          <w:lang w:val="de-DE"/>
                        </w:rPr>
                        <w:t>weiter.</w:t>
                      </w:r>
                    </w:p>
                    <w:p w:rsidR="00FB7AAC" w:rsidRPr="00FB7AAC" w:rsidRDefault="00FB7AAC" w:rsidP="007314CA">
                      <w:pPr>
                        <w:widowControl w:val="0"/>
                        <w:autoSpaceDE w:val="0"/>
                        <w:autoSpaceDN w:val="0"/>
                        <w:adjustRightInd w:val="0"/>
                        <w:spacing w:line="276" w:lineRule="auto"/>
                        <w:jc w:val="both"/>
                        <w:rPr>
                          <w:rFonts w:ascii="Nexa Book" w:hAnsi="Nexa Book" w:cs="Times"/>
                          <w:color w:val="FFFFFF" w:themeColor="background1"/>
                          <w:lang w:val="de-DE"/>
                        </w:rPr>
                      </w:pPr>
                    </w:p>
                    <w:p w:rsidR="00F46BEA" w:rsidRPr="00FB7AAC" w:rsidRDefault="00F46BEA" w:rsidP="00F46BEA">
                      <w:pPr>
                        <w:jc w:val="center"/>
                        <w:rPr>
                          <w:rFonts w:ascii="Nexa Book" w:hAnsi="Nexa Book"/>
                          <w:color w:val="FFFFFF" w:themeColor="background1"/>
                          <w:lang w:val="de-DE"/>
                        </w:rPr>
                      </w:pPr>
                    </w:p>
                  </w:txbxContent>
                </v:textbox>
                <w10:wrap anchorx="page" anchory="page"/>
              </v:rect>
            </w:pict>
          </mc:Fallback>
        </mc:AlternateContent>
      </w:r>
      <w:r w:rsidR="00941BA0">
        <w:br w:type="page"/>
      </w:r>
    </w:p>
    <w:p w:rsidR="009322A7" w:rsidRDefault="00DE65BA">
      <w:pPr>
        <w:pStyle w:val="Body"/>
      </w:pPr>
      <w:r>
        <w:rPr>
          <w:noProof/>
          <w:lang w:val="en-US"/>
        </w:rPr>
        <w:lastRenderedPageBreak/>
        <mc:AlternateContent>
          <mc:Choice Requires="wps">
            <w:drawing>
              <wp:anchor distT="152400" distB="152400" distL="152400" distR="152400" simplePos="0" relativeHeight="251858432" behindDoc="0" locked="0" layoutInCell="1" allowOverlap="1" wp14:anchorId="638A93BE" wp14:editId="5652C507">
                <wp:simplePos x="0" y="0"/>
                <wp:positionH relativeFrom="page">
                  <wp:posOffset>3171336</wp:posOffset>
                </wp:positionH>
                <wp:positionV relativeFrom="page">
                  <wp:posOffset>10190525</wp:posOffset>
                </wp:positionV>
                <wp:extent cx="1113021" cy="295623"/>
                <wp:effectExtent l="0" t="0" r="0" b="0"/>
                <wp:wrapThrough wrapText="bothSides" distL="152400" distR="152400">
                  <wp:wrapPolygon edited="1">
                    <wp:start x="0" y="0"/>
                    <wp:lineTo x="0" y="21604"/>
                    <wp:lineTo x="21596" y="21604"/>
                    <wp:lineTo x="21596" y="0"/>
                    <wp:lineTo x="0" y="0"/>
                  </wp:wrapPolygon>
                </wp:wrapThrough>
                <wp:docPr id="15" name="officeArt object"/>
                <wp:cNvGraphicFramePr/>
                <a:graphic xmlns:a="http://schemas.openxmlformats.org/drawingml/2006/main">
                  <a:graphicData uri="http://schemas.microsoft.com/office/word/2010/wordprocessingShape">
                    <wps:wsp>
                      <wps:cNvSpPr/>
                      <wps:spPr>
                        <a:xfrm>
                          <a:off x="0" y="0"/>
                          <a:ext cx="1113021" cy="295623"/>
                        </a:xfrm>
                        <a:prstGeom prst="rect">
                          <a:avLst/>
                        </a:prstGeom>
                        <a:noFill/>
                        <a:ln w="12700" cap="flat">
                          <a:noFill/>
                          <a:miter lim="400000"/>
                        </a:ln>
                        <a:effectLst/>
                      </wps:spPr>
                      <wps:txbx>
                        <w:txbxContent>
                          <w:p w:rsidR="00F46BEA" w:rsidRDefault="00F46BEA" w:rsidP="00F46BEA">
                            <w:pPr>
                              <w:pStyle w:val="Body"/>
                              <w:jc w:val="center"/>
                            </w:pPr>
                            <w:r>
                              <w:rPr>
                                <w:rFonts w:ascii="Avenir Next"/>
                                <w:i/>
                                <w:iCs/>
                                <w:color w:val="FEFFFF"/>
                                <w:lang w:val="en-US"/>
                              </w:rPr>
                              <w:t>-</w:t>
                            </w:r>
                            <w:proofErr w:type="spellStart"/>
                            <w:r>
                              <w:rPr>
                                <w:rFonts w:ascii="Avenir Next"/>
                                <w:i/>
                                <w:iCs/>
                                <w:color w:val="FEFFFF"/>
                                <w:lang w:val="en-US"/>
                              </w:rPr>
                              <w:t>Seite</w:t>
                            </w:r>
                            <w:proofErr w:type="spellEnd"/>
                            <w:r>
                              <w:rPr>
                                <w:rFonts w:ascii="Avenir Next"/>
                                <w:i/>
                                <w:iCs/>
                                <w:color w:val="FEFFFF"/>
                                <w:lang w:val="en-US"/>
                              </w:rPr>
                              <w:t xml:space="preserve"> </w:t>
                            </w:r>
                            <w:r w:rsidR="00FB7AAC">
                              <w:rPr>
                                <w:rFonts w:ascii="Avenir Next"/>
                                <w:i/>
                                <w:iCs/>
                                <w:color w:val="FEFFFF"/>
                                <w:lang w:val="en-US"/>
                              </w:rPr>
                              <w:t>7</w:t>
                            </w:r>
                            <w:r w:rsidR="00966E2B">
                              <w:rPr>
                                <w:rFonts w:ascii="Avenir Next"/>
                                <w:i/>
                                <w:iCs/>
                                <w:color w:val="FEFFFF"/>
                                <w:lang w:val="en-US"/>
                              </w:rPr>
                              <w:t>-</w:t>
                            </w:r>
                          </w:p>
                        </w:txbxContent>
                      </wps:txbx>
                      <wps:bodyPr wrap="square" lIns="0" tIns="0" rIns="0" bIns="0" numCol="1" anchor="ctr">
                        <a:noAutofit/>
                      </wps:bodyPr>
                    </wps:wsp>
                  </a:graphicData>
                </a:graphic>
              </wp:anchor>
            </w:drawing>
          </mc:Choice>
          <mc:Fallback>
            <w:pict>
              <v:rect w14:anchorId="638A93BE" id="_x0000_s1041" style="position:absolute;margin-left:249.7pt;margin-top:802.4pt;width:87.65pt;height:23.3pt;z-index:251858432;visibility:visible;mso-wrap-style:square;mso-wrap-distance-left:12pt;mso-wrap-distance-top:12pt;mso-wrap-distance-right:12pt;mso-wrap-distance-bottom:12pt;mso-position-horizontal:absolute;mso-position-horizontal-relative:page;mso-position-vertical:absolute;mso-position-vertical-relative:page;v-text-anchor:middle" wrapcoords="0 0 0 21558 21584 21558 21584 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" filled="f" stroked="f" strokeweight="1pt">
                <v:stroke miterlimit="4"/>
                <v:textbox inset="0,0,0,0">
                  <w:txbxContent>
                    <w:p w:rsidR="00F46BEA" w:rsidRDefault="00F46BEA" w:rsidP="00F46BEA">
                      <w:pPr>
                        <w:pStyle w:val="Body"/>
                        <w:jc w:val="center"/>
                      </w:pPr>
                      <w:r>
                        <w:rPr>
                          <w:rFonts w:ascii="Avenir Next"/>
                          <w:i/>
                          <w:iCs/>
                          <w:color w:val="FEFFFF"/>
                          <w:lang w:val="en-US"/>
                        </w:rPr>
                        <w:t>-</w:t>
                      </w:r>
                      <w:proofErr w:type="spellStart"/>
                      <w:r>
                        <w:rPr>
                          <w:rFonts w:ascii="Avenir Next"/>
                          <w:i/>
                          <w:iCs/>
                          <w:color w:val="FEFFFF"/>
                          <w:lang w:val="en-US"/>
                        </w:rPr>
                        <w:t>Seite</w:t>
                      </w:r>
                      <w:proofErr w:type="spellEnd"/>
                      <w:r>
                        <w:rPr>
                          <w:rFonts w:ascii="Avenir Next"/>
                          <w:i/>
                          <w:iCs/>
                          <w:color w:val="FEFFFF"/>
                          <w:lang w:val="en-US"/>
                        </w:rPr>
                        <w:t xml:space="preserve"> </w:t>
                      </w:r>
                      <w:r w:rsidR="00FB7AAC">
                        <w:rPr>
                          <w:rFonts w:ascii="Avenir Next"/>
                          <w:i/>
                          <w:iCs/>
                          <w:color w:val="FEFFFF"/>
                          <w:lang w:val="en-US"/>
                        </w:rPr>
                        <w:t>7</w:t>
                      </w:r>
                      <w:r w:rsidR="00966E2B">
                        <w:rPr>
                          <w:rFonts w:ascii="Avenir Next"/>
                          <w:i/>
                          <w:iCs/>
                          <w:color w:val="FEFFFF"/>
                          <w:lang w:val="en-US"/>
                        </w:rPr>
                        <w:t>-</w:t>
                      </w:r>
                    </w:p>
                  </w:txbxContent>
                </v:textbox>
                <w10:wrap type="through" anchorx="page" anchory="page"/>
              </v:rect>
            </w:pict>
          </mc:Fallback>
        </mc:AlternateContent>
      </w:r>
      <w:r w:rsidR="00023284">
        <w:rPr>
          <w:noProof/>
          <w:lang w:val="en-US"/>
        </w:rPr>
        <w:drawing>
          <wp:anchor distT="152400" distB="152400" distL="152400" distR="152400" simplePos="0" relativeHeight="251842048" behindDoc="0" locked="0" layoutInCell="1" allowOverlap="1" wp14:anchorId="657579F9" wp14:editId="66D52C1B">
            <wp:simplePos x="0" y="0"/>
            <wp:positionH relativeFrom="page">
              <wp:posOffset>-120650</wp:posOffset>
            </wp:positionH>
            <wp:positionV relativeFrom="page">
              <wp:posOffset>-3223871</wp:posOffset>
            </wp:positionV>
            <wp:extent cx="9685412" cy="13920530"/>
            <wp:effectExtent l="0" t="0" r="5080" b="0"/>
            <wp:wrapTopAndBottom distT="152400" distB="152400"/>
            <wp:docPr id="10" name="Placeholder"/>
            <wp:cNvGraphicFramePr/>
            <a:graphic xmlns:a="http://schemas.openxmlformats.org/drawingml/2006/main">
              <a:graphicData uri="http://schemas.openxmlformats.org/drawingml/2006/picture">
                <pic:pic xmlns:pic="http://schemas.openxmlformats.org/drawingml/2006/picture">
                  <pic:nvPicPr>
                    <pic:cNvPr id="1073741879" name="denali-903501_1280 (1).jpg"/>
                    <pic:cNvPicPr/>
                  </pic:nvPicPr>
                  <pic:blipFill>
                    <a:blip r:embed="rId9">
                      <a:extLst/>
                    </a:blip>
                    <a:srcRect l="26550" r="26550"/>
                    <a:stretch>
                      <a:fillRect/>
                    </a:stretch>
                  </pic:blipFill>
                  <pic:spPr>
                    <a:xfrm flipH="1">
                      <a:off x="0" y="0"/>
                      <a:ext cx="9685412" cy="13920530"/>
                    </a:xfrm>
                    <a:prstGeom prst="rect">
                      <a:avLst/>
                    </a:prstGeom>
                    <a:ln w="12700" cap="flat">
                      <a:noFill/>
                      <a:miter lim="400000"/>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margin">
              <wp14:pctWidth>0</wp14:pctWidth>
            </wp14:sizeRelH>
            <wp14:sizeRelV relativeFrom="margin">
              <wp14:pctHeight>0</wp14:pctHeight>
            </wp14:sizeRelV>
          </wp:anchor>
        </w:drawing>
      </w:r>
      <w:r w:rsidR="002D0BE8">
        <w:rPr>
          <w:noProof/>
          <w:lang w:val="en-US"/>
        </w:rPr>
        <mc:AlternateContent>
          <mc:Choice Requires="wps">
            <w:drawing>
              <wp:anchor distT="152400" distB="152400" distL="152400" distR="152400" simplePos="0" relativeHeight="251848192" behindDoc="0" locked="0" layoutInCell="1" allowOverlap="1" wp14:anchorId="6867CAC1" wp14:editId="70DA4BD7">
                <wp:simplePos x="0" y="0"/>
                <wp:positionH relativeFrom="page">
                  <wp:posOffset>407773</wp:posOffset>
                </wp:positionH>
                <wp:positionV relativeFrom="page">
                  <wp:posOffset>444843</wp:posOffset>
                </wp:positionV>
                <wp:extent cx="6696710" cy="9823622"/>
                <wp:effectExtent l="0" t="0" r="0" b="6350"/>
                <wp:wrapNone/>
                <wp:docPr id="11" name="officeArt object"/>
                <wp:cNvGraphicFramePr/>
                <a:graphic xmlns:a="http://schemas.openxmlformats.org/drawingml/2006/main">
                  <a:graphicData uri="http://schemas.microsoft.com/office/word/2010/wordprocessingShape">
                    <wps:wsp>
                      <wps:cNvSpPr/>
                      <wps:spPr>
                        <a:xfrm>
                          <a:off x="0" y="0"/>
                          <a:ext cx="6696710" cy="9823622"/>
                        </a:xfrm>
                        <a:prstGeom prst="rect">
                          <a:avLst/>
                        </a:prstGeom>
                        <a:solidFill>
                          <a:srgbClr val="061725">
                            <a:alpha val="83738"/>
                          </a:srgbClr>
                        </a:solidFill>
                        <a:ln w="12700" cap="flat">
                          <a:noFill/>
                          <a:miter lim="400000"/>
                        </a:ln>
                        <a:effectLst/>
                      </wps:spPr>
                      <wps:txbx>
                        <w:txbxContent>
                          <w:p w:rsidR="007314CA" w:rsidRDefault="007314CA" w:rsidP="007314CA">
                            <w:pPr>
                              <w:widowControl w:val="0"/>
                              <w:autoSpaceDE w:val="0"/>
                              <w:autoSpaceDN w:val="0"/>
                              <w:adjustRightInd w:val="0"/>
                              <w:spacing w:after="240"/>
                              <w:jc w:val="both"/>
                              <w:rPr>
                                <w:rFonts w:ascii="Nexa Book" w:hAnsi="Nexa Book" w:cs="Times"/>
                                <w:bCs/>
                                <w:color w:val="FFFFFF" w:themeColor="background1"/>
                                <w:lang w:val="de-DE"/>
                              </w:rPr>
                            </w:pPr>
                          </w:p>
                          <w:p w:rsidR="007314CA" w:rsidRPr="007314CA" w:rsidRDefault="007314CA" w:rsidP="00DE65BA">
                            <w:pPr>
                              <w:widowControl w:val="0"/>
                              <w:autoSpaceDE w:val="0"/>
                              <w:autoSpaceDN w:val="0"/>
                              <w:adjustRightInd w:val="0"/>
                              <w:spacing w:after="240" w:line="276" w:lineRule="auto"/>
                              <w:jc w:val="center"/>
                              <w:rPr>
                                <w:rFonts w:ascii="Nexa Book" w:hAnsi="Nexa Book" w:cs="Times"/>
                                <w:color w:val="FFAAA6" w:themeColor="accent5" w:themeTint="66"/>
                                <w:lang w:val="de-DE"/>
                              </w:rPr>
                            </w:pPr>
                            <w:r w:rsidRPr="007314CA">
                              <w:rPr>
                                <w:rFonts w:ascii="Nexa Book" w:hAnsi="Nexa Book" w:cs="Times"/>
                                <w:bCs/>
                                <w:color w:val="FFAAA6" w:themeColor="accent5" w:themeTint="66"/>
                                <w:lang w:val="de-DE"/>
                              </w:rPr>
                              <w:t>MITGLIEDSCHAFT</w:t>
                            </w:r>
                          </w:p>
                          <w:p w:rsidR="007314CA" w:rsidRPr="007314CA" w:rsidRDefault="007314CA" w:rsidP="002D0BE8">
                            <w:pPr>
                              <w:widowControl w:val="0"/>
                              <w:autoSpaceDE w:val="0"/>
                              <w:autoSpaceDN w:val="0"/>
                              <w:adjustRightInd w:val="0"/>
                              <w:spacing w:line="276" w:lineRule="auto"/>
                              <w:jc w:val="both"/>
                              <w:rPr>
                                <w:rFonts w:ascii="Nexa Book" w:hAnsi="Nexa Book" w:cs="Times"/>
                                <w:color w:val="FFFFFF" w:themeColor="background1"/>
                                <w:lang w:val="de-DE"/>
                              </w:rPr>
                            </w:pPr>
                            <w:r w:rsidRPr="007314CA">
                              <w:rPr>
                                <w:rFonts w:ascii="Nexa Book" w:hAnsi="Nexa Book" w:cs="Times"/>
                                <w:color w:val="FFFFFF" w:themeColor="background1"/>
                                <w:lang w:val="de-DE"/>
                              </w:rPr>
                              <w:t>Der Unterschied zwischen einem »Besucher« und einem »Mitglied«, kann man mit einem Wort zusammenfassen: Verbindlichkeit.</w:t>
                            </w:r>
                          </w:p>
                          <w:p w:rsidR="007314CA" w:rsidRPr="007314CA" w:rsidRDefault="007314CA" w:rsidP="002D0BE8">
                            <w:pPr>
                              <w:widowControl w:val="0"/>
                              <w:autoSpaceDE w:val="0"/>
                              <w:autoSpaceDN w:val="0"/>
                              <w:adjustRightInd w:val="0"/>
                              <w:spacing w:line="276" w:lineRule="auto"/>
                              <w:jc w:val="both"/>
                              <w:rPr>
                                <w:rFonts w:ascii="Nexa Book" w:hAnsi="Nexa Book" w:cs="Times"/>
                                <w:color w:val="FFFFFF" w:themeColor="background1"/>
                                <w:lang w:val="de-DE"/>
                              </w:rPr>
                            </w:pPr>
                            <w:r w:rsidRPr="007314CA">
                              <w:rPr>
                                <w:rFonts w:ascii="Nexa Book" w:hAnsi="Nexa Book" w:cs="Times"/>
                                <w:color w:val="FFFFFF" w:themeColor="background1"/>
                                <w:lang w:val="de-DE"/>
                              </w:rPr>
                              <w:t>Ein Besucher ist ein Gast. Ein Mitglied ist ein Gastgeber.</w:t>
                            </w:r>
                          </w:p>
                          <w:p w:rsidR="007314CA" w:rsidRDefault="007314CA" w:rsidP="002D0BE8">
                            <w:pPr>
                              <w:widowControl w:val="0"/>
                              <w:autoSpaceDE w:val="0"/>
                              <w:autoSpaceDN w:val="0"/>
                              <w:adjustRightInd w:val="0"/>
                              <w:spacing w:line="276" w:lineRule="auto"/>
                              <w:jc w:val="both"/>
                              <w:rPr>
                                <w:rFonts w:ascii="Nexa Book" w:hAnsi="Nexa Book" w:cs="Times"/>
                                <w:bCs/>
                                <w:color w:val="FFFFFF" w:themeColor="background1"/>
                                <w:lang w:val="de-DE"/>
                              </w:rPr>
                            </w:pPr>
                            <w:r w:rsidRPr="007314CA">
                              <w:rPr>
                                <w:rFonts w:ascii="Nexa Book" w:hAnsi="Nexa Book" w:cs="Times"/>
                                <w:bCs/>
                                <w:color w:val="FFFFFF" w:themeColor="background1"/>
                                <w:lang w:val="de-DE"/>
                              </w:rPr>
                              <w:t>Im Gospelhouse sehen wir die Notwendigkeit für formelle Zugehörigkeit/Mitgliedschaft</w:t>
                            </w:r>
                          </w:p>
                          <w:p w:rsidR="00DE65BA" w:rsidRPr="007314CA" w:rsidRDefault="00DE65BA" w:rsidP="002D0BE8">
                            <w:pPr>
                              <w:widowControl w:val="0"/>
                              <w:autoSpaceDE w:val="0"/>
                              <w:autoSpaceDN w:val="0"/>
                              <w:adjustRightInd w:val="0"/>
                              <w:spacing w:line="276" w:lineRule="auto"/>
                              <w:jc w:val="both"/>
                              <w:rPr>
                                <w:rFonts w:ascii="Nexa Book" w:hAnsi="Nexa Book" w:cs="Times"/>
                                <w:color w:val="FFFFFF" w:themeColor="background1"/>
                                <w:lang w:val="de-DE"/>
                              </w:rPr>
                            </w:pPr>
                          </w:p>
                          <w:p w:rsidR="007314CA" w:rsidRPr="007314CA" w:rsidRDefault="007314CA" w:rsidP="002D0BE8">
                            <w:pPr>
                              <w:widowControl w:val="0"/>
                              <w:autoSpaceDE w:val="0"/>
                              <w:autoSpaceDN w:val="0"/>
                              <w:adjustRightInd w:val="0"/>
                              <w:spacing w:after="240" w:line="276" w:lineRule="auto"/>
                              <w:jc w:val="both"/>
                              <w:rPr>
                                <w:rFonts w:ascii="Nexa Book" w:hAnsi="Nexa Book" w:cs="Times"/>
                                <w:color w:val="FFFFFF" w:themeColor="background1"/>
                                <w:lang w:val="de-DE"/>
                              </w:rPr>
                            </w:pPr>
                            <w:r w:rsidRPr="007314CA">
                              <w:rPr>
                                <w:rFonts w:ascii="Nexa Book" w:hAnsi="Nexa Book" w:cs="Times"/>
                                <w:color w:val="FFFFFF" w:themeColor="background1"/>
                                <w:lang w:val="de-DE"/>
                              </w:rPr>
                              <w:t>Aus vier Gründen sehen wir die Notwendigkeit:</w:t>
                            </w:r>
                          </w:p>
                          <w:p w:rsidR="007314CA" w:rsidRPr="007314CA" w:rsidRDefault="007314CA" w:rsidP="002D0BE8">
                            <w:pPr>
                              <w:widowControl w:val="0"/>
                              <w:autoSpaceDE w:val="0"/>
                              <w:autoSpaceDN w:val="0"/>
                              <w:adjustRightInd w:val="0"/>
                              <w:spacing w:after="120"/>
                              <w:jc w:val="both"/>
                              <w:rPr>
                                <w:rFonts w:ascii="Nexa Book" w:hAnsi="Nexa Book" w:cs="Times"/>
                                <w:color w:val="FFFFFF" w:themeColor="background1"/>
                                <w:lang w:val="de-DE"/>
                              </w:rPr>
                            </w:pPr>
                            <w:r w:rsidRPr="007314CA">
                              <w:rPr>
                                <w:rFonts w:ascii="Nexa Book" w:hAnsi="Nexa Book" w:cs="Times"/>
                                <w:color w:val="FFAAA6" w:themeColor="accent5" w:themeTint="66"/>
                                <w:lang w:val="de-DE"/>
                              </w:rPr>
                              <w:t xml:space="preserve">1. Biblischer Grund: </w:t>
                            </w:r>
                            <w:r w:rsidRPr="007314CA">
                              <w:rPr>
                                <w:rFonts w:ascii="Nexa Book" w:hAnsi="Nexa Book" w:cs="Times"/>
                                <w:color w:val="FFFFFF" w:themeColor="background1"/>
                                <w:lang w:val="de-DE"/>
                              </w:rPr>
                              <w:t>Christus ist verbunden mit seinem Lei</w:t>
                            </w:r>
                            <w:r>
                              <w:rPr>
                                <w:rFonts w:ascii="Nexa Book" w:hAnsi="Nexa Book" w:cs="Times"/>
                                <w:color w:val="FFFFFF" w:themeColor="background1"/>
                                <w:lang w:val="de-DE"/>
                              </w:rPr>
                              <w:t>b, der Gemeinde. 1. Kor.</w:t>
                            </w:r>
                            <w:r w:rsidRPr="007314CA">
                              <w:rPr>
                                <w:rFonts w:ascii="Nexa Book" w:hAnsi="Nexa Book" w:cs="Times"/>
                                <w:color w:val="FFFFFF" w:themeColor="background1"/>
                                <w:lang w:val="de-DE"/>
                              </w:rPr>
                              <w:t>12, 27-28</w:t>
                            </w:r>
                          </w:p>
                          <w:p w:rsidR="007314CA" w:rsidRPr="007314CA" w:rsidRDefault="007314CA" w:rsidP="002D0BE8">
                            <w:pPr>
                              <w:widowControl w:val="0"/>
                              <w:autoSpaceDE w:val="0"/>
                              <w:autoSpaceDN w:val="0"/>
                              <w:adjustRightInd w:val="0"/>
                              <w:spacing w:after="120"/>
                              <w:jc w:val="both"/>
                              <w:rPr>
                                <w:rFonts w:ascii="Nexa Book" w:hAnsi="Nexa Book" w:cs="Times"/>
                                <w:color w:val="FFFFFF" w:themeColor="background1"/>
                                <w:lang w:val="de-DE"/>
                              </w:rPr>
                            </w:pPr>
                            <w:r w:rsidRPr="007314CA">
                              <w:rPr>
                                <w:rFonts w:ascii="Nexa Book" w:hAnsi="Nexa Book" w:cs="Times"/>
                                <w:color w:val="FFAAA6" w:themeColor="accent5" w:themeTint="66"/>
                                <w:lang w:val="de-DE"/>
                              </w:rPr>
                              <w:t xml:space="preserve">2. Kultureller Grund: </w:t>
                            </w:r>
                            <w:r w:rsidRPr="007314CA">
                              <w:rPr>
                                <w:rFonts w:ascii="Nexa Book" w:hAnsi="Nexa Book" w:cs="Times"/>
                                <w:color w:val="FFFFFF" w:themeColor="background1"/>
                                <w:lang w:val="de-DE"/>
                              </w:rPr>
                              <w:t>Es ist ein Zeichen gegen den Trend unserer Gesellschaft.</w:t>
                            </w:r>
                          </w:p>
                          <w:p w:rsidR="002D0BE8" w:rsidRDefault="007314CA" w:rsidP="002D0BE8">
                            <w:pPr>
                              <w:widowControl w:val="0"/>
                              <w:autoSpaceDE w:val="0"/>
                              <w:autoSpaceDN w:val="0"/>
                              <w:adjustRightInd w:val="0"/>
                              <w:spacing w:after="120"/>
                              <w:jc w:val="both"/>
                              <w:rPr>
                                <w:rFonts w:ascii="Nexa Book" w:eastAsia="MS Mincho" w:hAnsi="Nexa Book" w:cs="MS Mincho"/>
                                <w:color w:val="FFFFFF" w:themeColor="background1"/>
                                <w:lang w:val="de-DE"/>
                              </w:rPr>
                            </w:pPr>
                            <w:r w:rsidRPr="007314CA">
                              <w:rPr>
                                <w:rFonts w:ascii="Nexa Book" w:hAnsi="Nexa Book" w:cs="Times"/>
                                <w:color w:val="FFAAA6" w:themeColor="accent5" w:themeTint="66"/>
                                <w:lang w:val="de-DE"/>
                              </w:rPr>
                              <w:t xml:space="preserve">3. Praktischer Grund: </w:t>
                            </w:r>
                            <w:r w:rsidRPr="007314CA">
                              <w:rPr>
                                <w:rFonts w:ascii="Nexa Book" w:hAnsi="Nexa Book" w:cs="Times"/>
                                <w:color w:val="FFFFFF" w:themeColor="background1"/>
                                <w:lang w:val="de-DE"/>
                              </w:rPr>
                              <w:t>Es zeigt, auf wen man zählen kann!</w:t>
                            </w:r>
                            <w:r w:rsidRPr="007314CA">
                              <w:rPr>
                                <w:rFonts w:ascii="MS Mincho" w:eastAsia="MS Mincho" w:hAnsi="MS Mincho" w:cs="MS Mincho" w:hint="eastAsia"/>
                                <w:color w:val="FFFFFF" w:themeColor="background1"/>
                                <w:lang w:val="de-DE"/>
                              </w:rPr>
                              <w:t> </w:t>
                            </w:r>
                          </w:p>
                          <w:p w:rsidR="002D0BE8" w:rsidRDefault="002D0BE8" w:rsidP="002D0BE8">
                            <w:pPr>
                              <w:widowControl w:val="0"/>
                              <w:autoSpaceDE w:val="0"/>
                              <w:autoSpaceDN w:val="0"/>
                              <w:adjustRightInd w:val="0"/>
                              <w:spacing w:after="120"/>
                              <w:jc w:val="both"/>
                              <w:rPr>
                                <w:rFonts w:ascii="Nexa Book" w:eastAsia="MS Mincho" w:hAnsi="Nexa Book" w:cs="MS Mincho"/>
                                <w:color w:val="FFFFFF" w:themeColor="background1"/>
                                <w:lang w:val="de-DE"/>
                              </w:rPr>
                            </w:pPr>
                          </w:p>
                          <w:p w:rsidR="002D0BE8" w:rsidRPr="002D0BE8" w:rsidRDefault="002D0BE8" w:rsidP="00DE65BA">
                            <w:pPr>
                              <w:widowControl w:val="0"/>
                              <w:autoSpaceDE w:val="0"/>
                              <w:autoSpaceDN w:val="0"/>
                              <w:adjustRightInd w:val="0"/>
                              <w:spacing w:after="120"/>
                              <w:jc w:val="center"/>
                              <w:rPr>
                                <w:rFonts w:ascii="Nexa Book" w:eastAsia="MS Mincho" w:hAnsi="Nexa Book" w:cs="MS Mincho"/>
                                <w:color w:val="FFAAA6" w:themeColor="accent5" w:themeTint="66"/>
                                <w:lang w:val="de-DE"/>
                              </w:rPr>
                            </w:pPr>
                            <w:r w:rsidRPr="00092D47">
                              <w:rPr>
                                <w:rFonts w:ascii="Nexa Book" w:hAnsi="Nexa Book" w:cs="Times"/>
                                <w:bCs/>
                                <w:color w:val="FFAAA6" w:themeColor="accent5" w:themeTint="66"/>
                                <w:lang w:val="de-DE"/>
                              </w:rPr>
                              <w:t>FINANZEN</w:t>
                            </w:r>
                          </w:p>
                          <w:p w:rsidR="002D0BE8" w:rsidRPr="00092D47" w:rsidRDefault="002D0BE8" w:rsidP="002D0BE8">
                            <w:pPr>
                              <w:widowControl w:val="0"/>
                              <w:autoSpaceDE w:val="0"/>
                              <w:autoSpaceDN w:val="0"/>
                              <w:adjustRightInd w:val="0"/>
                              <w:spacing w:after="240"/>
                              <w:jc w:val="both"/>
                              <w:rPr>
                                <w:rFonts w:ascii="Nexa Book" w:hAnsi="Nexa Book" w:cs="Times"/>
                                <w:color w:val="F2F2F2" w:themeColor="background2" w:themeTint="33"/>
                                <w:lang w:val="de-DE"/>
                              </w:rPr>
                            </w:pPr>
                            <w:r w:rsidRPr="00092D47">
                              <w:rPr>
                                <w:rFonts w:ascii="Nexa Book" w:hAnsi="Nexa Book" w:cs="Times"/>
                                <w:color w:val="F2F2F2" w:themeColor="background2" w:themeTint="33"/>
                                <w:lang w:val="de-DE"/>
                              </w:rPr>
                              <w:t>Unsere grundsätzliche Überzeugung:</w:t>
                            </w:r>
                          </w:p>
                          <w:p w:rsidR="002D0BE8" w:rsidRPr="002D0BE8" w:rsidRDefault="002D0BE8" w:rsidP="002D0BE8">
                            <w:pPr>
                              <w:widowControl w:val="0"/>
                              <w:autoSpaceDE w:val="0"/>
                              <w:autoSpaceDN w:val="0"/>
                              <w:adjustRightInd w:val="0"/>
                              <w:spacing w:after="240"/>
                              <w:jc w:val="both"/>
                              <w:rPr>
                                <w:rFonts w:ascii="Nexa Book" w:hAnsi="Nexa Book" w:cs="Times"/>
                                <w:color w:val="FFFFFF" w:themeColor="background1"/>
                                <w:lang w:val="de-DE"/>
                              </w:rPr>
                            </w:pPr>
                            <w:r w:rsidRPr="002D0BE8">
                              <w:rPr>
                                <w:rFonts w:ascii="Nexa Book" w:hAnsi="Nexa Book" w:cs="Times"/>
                                <w:color w:val="FFFFFF" w:themeColor="background1"/>
                                <w:lang w:val="de-DE"/>
                              </w:rPr>
                              <w:t>Verstehe Gottes Gedanken/ sein Herz, was er über dieses Thema denkt.</w:t>
                            </w:r>
                          </w:p>
                          <w:p w:rsidR="002D0BE8" w:rsidRDefault="002D0BE8" w:rsidP="002D0BE8">
                            <w:pPr>
                              <w:widowControl w:val="0"/>
                              <w:autoSpaceDE w:val="0"/>
                              <w:autoSpaceDN w:val="0"/>
                              <w:adjustRightInd w:val="0"/>
                              <w:spacing w:after="240"/>
                              <w:jc w:val="both"/>
                              <w:rPr>
                                <w:rFonts w:ascii="Nexa Book" w:hAnsi="Nexa Book"/>
                                <w:color w:val="FFFFFF" w:themeColor="background1"/>
                                <w:lang w:val="de-DE"/>
                              </w:rPr>
                            </w:pPr>
                            <w:r w:rsidRPr="002D0BE8">
                              <w:rPr>
                                <w:rStyle w:val="apple-converted-space"/>
                                <w:rFonts w:ascii="Nexa Book" w:hAnsi="Nexa Book"/>
                                <w:color w:val="FFFFFF" w:themeColor="background1"/>
                                <w:lang w:val="de-DE"/>
                              </w:rPr>
                              <w:t>„B</w:t>
                            </w:r>
                            <w:r w:rsidRPr="002D0BE8">
                              <w:rPr>
                                <w:rFonts w:ascii="Nexa Book" w:hAnsi="Nexa Book"/>
                                <w:color w:val="FFFFFF" w:themeColor="background1"/>
                                <w:lang w:val="de-DE"/>
                              </w:rPr>
                              <w:t>ehaltet die Worte von Jesus, dem Herrn, in Erinnerung:</w:t>
                            </w:r>
                            <w:r w:rsidR="000F65F9">
                              <w:rPr>
                                <w:rFonts w:ascii="Nexa Book" w:hAnsi="Nexa Book"/>
                                <w:color w:val="FFFFFF" w:themeColor="background1"/>
                                <w:lang w:val="de-DE"/>
                              </w:rPr>
                              <w:t xml:space="preserve"> “ E</w:t>
                            </w:r>
                            <w:r w:rsidRPr="002D0BE8">
                              <w:rPr>
                                <w:rFonts w:ascii="Nexa Book" w:hAnsi="Nexa Book"/>
                                <w:color w:val="FFFFFF" w:themeColor="background1"/>
                                <w:lang w:val="de-DE"/>
                              </w:rPr>
                              <w:t>s ist segensreicher zu geben als zu nehmen.“</w:t>
                            </w:r>
                            <w:r>
                              <w:rPr>
                                <w:rFonts w:ascii="Nexa Book" w:hAnsi="Nexa Book"/>
                                <w:color w:val="FFFFFF" w:themeColor="background1"/>
                                <w:lang w:val="de-DE"/>
                              </w:rPr>
                              <w:t xml:space="preserve"> (</w:t>
                            </w:r>
                            <w:r w:rsidRPr="002D0BE8">
                              <w:rPr>
                                <w:rFonts w:ascii="Nexa Book" w:hAnsi="Nexa Book"/>
                                <w:color w:val="FFFFFF" w:themeColor="background1"/>
                                <w:lang w:val="de-DE"/>
                              </w:rPr>
                              <w:t>Apostelgeschichte</w:t>
                            </w:r>
                            <w:r w:rsidR="000F65F9">
                              <w:rPr>
                                <w:rFonts w:ascii="Nexa Book" w:hAnsi="Nexa Book"/>
                                <w:color w:val="FFFFFF" w:themeColor="background1"/>
                                <w:lang w:val="de-DE"/>
                              </w:rPr>
                              <w:t xml:space="preserve"> </w:t>
                            </w:r>
                            <w:r w:rsidRPr="002D0BE8">
                              <w:rPr>
                                <w:rFonts w:ascii="Nexa Book" w:hAnsi="Nexa Book"/>
                                <w:color w:val="FFFFFF" w:themeColor="background1"/>
                                <w:lang w:val="de-DE"/>
                              </w:rPr>
                              <w:t>20,35)</w:t>
                            </w:r>
                          </w:p>
                          <w:p w:rsidR="002D0BE8" w:rsidRPr="002D0BE8" w:rsidRDefault="002D0BE8" w:rsidP="002D0BE8">
                            <w:pPr>
                              <w:widowControl w:val="0"/>
                              <w:autoSpaceDE w:val="0"/>
                              <w:autoSpaceDN w:val="0"/>
                              <w:adjustRightInd w:val="0"/>
                              <w:spacing w:after="240"/>
                              <w:jc w:val="both"/>
                              <w:rPr>
                                <w:rFonts w:ascii="Nexa Book" w:hAnsi="Nexa Book"/>
                                <w:color w:val="FFFFFF" w:themeColor="background1"/>
                                <w:lang w:val="de-DE"/>
                              </w:rPr>
                            </w:pPr>
                            <w:r w:rsidRPr="002D0BE8">
                              <w:rPr>
                                <w:rFonts w:ascii="Nexa Book" w:hAnsi="Nexa Book"/>
                                <w:color w:val="FFFFFF" w:themeColor="background1"/>
                                <w:lang w:val="de-DE"/>
                              </w:rPr>
                              <w:br/>
                            </w:r>
                            <w:r w:rsidRPr="002D0BE8">
                              <w:rPr>
                                <w:rFonts w:ascii="Nexa Book" w:hAnsi="Nexa Book" w:cs="Times"/>
                                <w:bCs/>
                                <w:color w:val="FFAAA6" w:themeColor="accent5" w:themeTint="66"/>
                                <w:lang w:val="de-DE"/>
                              </w:rPr>
                              <w:t>Sechsfacher Gewinn des Gebens</w:t>
                            </w:r>
                          </w:p>
                          <w:p w:rsidR="002D0BE8" w:rsidRPr="002D0BE8" w:rsidRDefault="002D0BE8" w:rsidP="002D0BE8">
                            <w:pPr>
                              <w:widowControl w:val="0"/>
                              <w:autoSpaceDE w:val="0"/>
                              <w:autoSpaceDN w:val="0"/>
                              <w:adjustRightInd w:val="0"/>
                              <w:spacing w:after="240"/>
                              <w:jc w:val="both"/>
                              <w:rPr>
                                <w:rFonts w:ascii="MS Mincho" w:eastAsia="MS Mincho" w:hAnsi="MS Mincho" w:cs="MS Mincho"/>
                                <w:color w:val="FFFFFF" w:themeColor="background1"/>
                                <w:lang w:val="de-DE"/>
                              </w:rPr>
                            </w:pPr>
                            <w:r w:rsidRPr="002D0BE8">
                              <w:rPr>
                                <w:rFonts w:ascii="Nexa Book" w:hAnsi="Nexa Book" w:cs="Times"/>
                                <w:color w:val="FFFFFF" w:themeColor="background1"/>
                                <w:lang w:val="de-DE"/>
                              </w:rPr>
                              <w:t>1. Durch das Geben diene ich Menschen.</w:t>
                            </w:r>
                            <w:r w:rsidRPr="002D0BE8">
                              <w:rPr>
                                <w:rFonts w:ascii="MS Mincho" w:eastAsia="MS Mincho" w:hAnsi="MS Mincho" w:cs="MS Mincho" w:hint="eastAsia"/>
                                <w:color w:val="FFFFFF" w:themeColor="background1"/>
                                <w:lang w:val="de-DE"/>
                              </w:rPr>
                              <w:t> </w:t>
                            </w:r>
                            <w:r w:rsidRPr="002D0BE8">
                              <w:rPr>
                                <w:rFonts w:ascii="Nexa Book" w:hAnsi="Nexa Book" w:cs="Times"/>
                                <w:color w:val="FFFFFF" w:themeColor="background1"/>
                                <w:lang w:val="de-DE"/>
                              </w:rPr>
                              <w:t>2. Das Geben zeigt mir Gottes Schwerpunkte.</w:t>
                            </w:r>
                            <w:r w:rsidRPr="002D0BE8">
                              <w:rPr>
                                <w:rFonts w:ascii="MS Mincho" w:eastAsia="MS Mincho" w:hAnsi="MS Mincho" w:cs="MS Mincho" w:hint="eastAsia"/>
                                <w:color w:val="FFFFFF" w:themeColor="background1"/>
                                <w:lang w:val="de-DE"/>
                              </w:rPr>
                              <w:t> </w:t>
                            </w:r>
                            <w:r w:rsidRPr="002D0BE8">
                              <w:rPr>
                                <w:rFonts w:ascii="Nexa Book" w:hAnsi="Nexa Book" w:cs="Times"/>
                                <w:color w:val="FFFFFF" w:themeColor="background1"/>
                                <w:lang w:val="de-DE"/>
                              </w:rPr>
                              <w:t xml:space="preserve"> </w:t>
                            </w:r>
                            <w:r>
                              <w:rPr>
                                <w:rFonts w:ascii="Nexa Book" w:hAnsi="Nexa Book" w:cs="Times"/>
                                <w:color w:val="FFFFFF" w:themeColor="background1"/>
                                <w:lang w:val="de-DE"/>
                              </w:rPr>
                              <w:t xml:space="preserve">3. </w:t>
                            </w:r>
                            <w:r w:rsidRPr="002D0BE8">
                              <w:rPr>
                                <w:rFonts w:ascii="Nexa Book" w:hAnsi="Nexa Book" w:cs="Times"/>
                                <w:color w:val="FFFFFF" w:themeColor="background1"/>
                                <w:lang w:val="de-DE"/>
                              </w:rPr>
                              <w:t>Geben ist das Gegenmittel zu Geiz.</w:t>
                            </w:r>
                            <w:r w:rsidRPr="002D0BE8">
                              <w:rPr>
                                <w:rFonts w:ascii="MS Mincho" w:eastAsia="MS Mincho" w:hAnsi="MS Mincho" w:cs="MS Mincho" w:hint="eastAsia"/>
                                <w:color w:val="FFFFFF" w:themeColor="background1"/>
                                <w:lang w:val="de-DE"/>
                              </w:rPr>
                              <w:t> </w:t>
                            </w:r>
                            <w:r w:rsidRPr="002D0BE8">
                              <w:rPr>
                                <w:rFonts w:ascii="Nexa Book" w:hAnsi="Nexa Book" w:cs="Times"/>
                                <w:color w:val="FFFFFF" w:themeColor="background1"/>
                                <w:lang w:val="de-DE"/>
                              </w:rPr>
                              <w:t>4. Durch Geben wird mein Vertrauen auf Gott gestärkt.</w:t>
                            </w:r>
                            <w:r>
                              <w:rPr>
                                <w:rFonts w:ascii="MS Mincho" w:eastAsia="MS Mincho" w:hAnsi="MS Mincho" w:cs="MS Mincho" w:hint="eastAsia"/>
                                <w:color w:val="FFFFFF" w:themeColor="background1"/>
                                <w:lang w:val="de-DE"/>
                              </w:rPr>
                              <w:t xml:space="preserve"> </w:t>
                            </w:r>
                            <w:r w:rsidRPr="002D0BE8">
                              <w:rPr>
                                <w:rFonts w:ascii="Nexa Book" w:hAnsi="Nexa Book" w:cs="Times"/>
                                <w:color w:val="FFFFFF" w:themeColor="background1"/>
                                <w:lang w:val="de-DE"/>
                              </w:rPr>
                              <w:t>5. Geben ist eine Investition in die Zukunft.</w:t>
                            </w:r>
                            <w:r w:rsidRPr="002D0BE8">
                              <w:rPr>
                                <w:rFonts w:ascii="MS Mincho" w:eastAsia="MS Mincho" w:hAnsi="MS Mincho" w:cs="MS Mincho" w:hint="eastAsia"/>
                                <w:color w:val="FFFFFF" w:themeColor="background1"/>
                                <w:lang w:val="de-DE"/>
                              </w:rPr>
                              <w:t> </w:t>
                            </w:r>
                            <w:r w:rsidRPr="002D0BE8">
                              <w:rPr>
                                <w:rFonts w:ascii="Nexa Book" w:hAnsi="Nexa Book" w:cs="Times"/>
                                <w:color w:val="FFFFFF" w:themeColor="background1"/>
                                <w:lang w:val="de-DE"/>
                              </w:rPr>
                              <w:t>6. Als Antwort auf das Geben werde ich Segen empfangen.</w:t>
                            </w:r>
                          </w:p>
                          <w:p w:rsidR="002D0BE8" w:rsidRPr="002D0BE8" w:rsidRDefault="002D0BE8" w:rsidP="002D0BE8">
                            <w:pPr>
                              <w:jc w:val="both"/>
                              <w:rPr>
                                <w:rFonts w:ascii="Nexa Book" w:hAnsi="Nexa Book"/>
                                <w:color w:val="FFAAA6" w:themeColor="accent5" w:themeTint="66"/>
                                <w:lang w:val="de-DE"/>
                              </w:rPr>
                            </w:pPr>
                            <w:r w:rsidRPr="002D0BE8">
                              <w:rPr>
                                <w:rFonts w:ascii="Nexa Book" w:hAnsi="Nexa Book"/>
                                <w:color w:val="FFAAA6" w:themeColor="accent5" w:themeTint="66"/>
                                <w:lang w:val="de-DE"/>
                              </w:rPr>
                              <w:t>Mit der richtigen Haltung geben</w:t>
                            </w:r>
                          </w:p>
                          <w:p w:rsidR="002D0BE8" w:rsidRPr="002D0BE8" w:rsidRDefault="002D0BE8" w:rsidP="002D0BE8">
                            <w:pPr>
                              <w:jc w:val="both"/>
                              <w:rPr>
                                <w:rFonts w:ascii="Nexa Book" w:hAnsi="Nexa Book"/>
                                <w:color w:val="FFFFFF" w:themeColor="background1"/>
                                <w:lang w:val="de-DE"/>
                              </w:rPr>
                            </w:pPr>
                            <w:r w:rsidRPr="002D0BE8">
                              <w:rPr>
                                <w:rFonts w:ascii="Nexa Book" w:hAnsi="Nexa Book"/>
                                <w:color w:val="FFFFFF" w:themeColor="background1"/>
                                <w:lang w:val="de-DE"/>
                              </w:rPr>
                              <w:br/>
                            </w:r>
                            <w:r w:rsidRPr="002D0BE8">
                              <w:rPr>
                                <w:rFonts w:ascii="Nexa Book" w:hAnsi="Nexa Book"/>
                                <w:color w:val="FFAAA6" w:themeColor="accent5" w:themeTint="66"/>
                                <w:lang w:val="de-DE"/>
                              </w:rPr>
                              <w:t>1. Freiwillig geben</w:t>
                            </w:r>
                          </w:p>
                          <w:p w:rsidR="002D0BE8" w:rsidRPr="002D0BE8" w:rsidRDefault="002D0BE8" w:rsidP="002D0BE8">
                            <w:pPr>
                              <w:rPr>
                                <w:rFonts w:eastAsia="Times New Roman"/>
                                <w:bdr w:val="none" w:sz="0" w:space="0" w:color="auto"/>
                                <w:lang w:val="de-DE" w:eastAsia="de-DE"/>
                              </w:rPr>
                            </w:pPr>
                            <w:r>
                              <w:rPr>
                                <w:rFonts w:ascii="Nexa Book" w:hAnsi="Nexa Book"/>
                                <w:color w:val="FFFFFF" w:themeColor="background1"/>
                                <w:lang w:val="de-DE"/>
                              </w:rPr>
                              <w:t xml:space="preserve">Denn wenn der gute Wille da ist, so ist jeder willkommen nach dem, was er hat, nicht nach dem was er nicht hat </w:t>
                            </w:r>
                            <w:r w:rsidRPr="002D0BE8">
                              <w:rPr>
                                <w:rFonts w:ascii="Nexa Book" w:hAnsi="Nexa Book"/>
                                <w:color w:val="FFFFFF" w:themeColor="background1"/>
                                <w:lang w:val="de-DE"/>
                              </w:rPr>
                              <w:t>(2. Korinther 8,12)</w:t>
                            </w:r>
                          </w:p>
                          <w:p w:rsidR="001247B4" w:rsidRDefault="002D0BE8" w:rsidP="001247B4">
                            <w:pPr>
                              <w:jc w:val="both"/>
                              <w:rPr>
                                <w:rFonts w:ascii="Nexa Book" w:hAnsi="Nexa Book"/>
                                <w:color w:val="FFFFFF" w:themeColor="background1"/>
                                <w:lang w:val="de-DE"/>
                              </w:rPr>
                            </w:pPr>
                            <w:r w:rsidRPr="002D0BE8">
                              <w:rPr>
                                <w:rFonts w:ascii="Nexa Book" w:hAnsi="Nexa Book"/>
                                <w:color w:val="FFFFFF" w:themeColor="background1"/>
                                <w:lang w:val="de-DE"/>
                              </w:rPr>
                              <w:br/>
                            </w:r>
                            <w:r w:rsidR="001247B4" w:rsidRPr="001247B4">
                              <w:rPr>
                                <w:rFonts w:ascii="Nexa Book" w:hAnsi="Nexa Book"/>
                                <w:color w:val="FFAAA6" w:themeColor="accent5" w:themeTint="66"/>
                                <w:lang w:val="de-DE"/>
                              </w:rPr>
                              <w:t>2. Fröhlich geben</w:t>
                            </w:r>
                          </w:p>
                          <w:p w:rsidR="002D0BE8" w:rsidRPr="002D0BE8" w:rsidRDefault="002D0BE8" w:rsidP="001247B4">
                            <w:pPr>
                              <w:jc w:val="both"/>
                              <w:rPr>
                                <w:rFonts w:ascii="Nexa Book" w:hAnsi="Nexa Book"/>
                                <w:color w:val="FFFFFF" w:themeColor="background1"/>
                                <w:lang w:val="de-DE"/>
                              </w:rPr>
                            </w:pPr>
                            <w:r w:rsidRPr="002D0BE8">
                              <w:rPr>
                                <w:rFonts w:ascii="Nexa Book" w:hAnsi="Nexa Book"/>
                                <w:color w:val="FFFFFF" w:themeColor="background1"/>
                                <w:lang w:val="de-DE"/>
                              </w:rPr>
                              <w:t>Jeder gebe, wie es sich in seinem Herzen vorgenommen hat; nicht mit Verdruss oder aus Zwang, denn einen fröhlichen Geber liebt Gott. (2. Korinther 9,7)</w:t>
                            </w:r>
                          </w:p>
                          <w:p w:rsidR="001247B4" w:rsidRDefault="002D0BE8" w:rsidP="002D0BE8">
                            <w:pPr>
                              <w:jc w:val="both"/>
                              <w:rPr>
                                <w:rFonts w:ascii="Nexa Book" w:hAnsi="Nexa Book"/>
                                <w:color w:val="FFFFFF" w:themeColor="background1"/>
                                <w:lang w:val="de-DE"/>
                              </w:rPr>
                            </w:pPr>
                            <w:r w:rsidRPr="002D0BE8">
                              <w:rPr>
                                <w:rFonts w:ascii="Nexa Book" w:hAnsi="Nexa Book"/>
                                <w:color w:val="FFFFFF" w:themeColor="background1"/>
                                <w:lang w:val="de-DE"/>
                              </w:rPr>
                              <w:br/>
                            </w:r>
                            <w:r w:rsidR="001247B4" w:rsidRPr="001247B4">
                              <w:rPr>
                                <w:rFonts w:ascii="Nexa Book" w:hAnsi="Nexa Book"/>
                                <w:color w:val="FFAAA6" w:themeColor="accent5" w:themeTint="66"/>
                                <w:lang w:val="de-DE"/>
                              </w:rPr>
                              <w:t>3. Nach Vermögen geben</w:t>
                            </w:r>
                          </w:p>
                          <w:p w:rsidR="002D0BE8" w:rsidRPr="002D0BE8" w:rsidRDefault="002D0BE8" w:rsidP="002D0BE8">
                            <w:pPr>
                              <w:jc w:val="both"/>
                              <w:rPr>
                                <w:rFonts w:ascii="Nexa Book" w:hAnsi="Nexa Book"/>
                                <w:color w:val="FFFFFF" w:themeColor="background1"/>
                                <w:lang w:val="de-DE"/>
                              </w:rPr>
                            </w:pPr>
                            <w:r w:rsidRPr="002D0BE8">
                              <w:rPr>
                                <w:rFonts w:ascii="Nexa Book" w:hAnsi="Nexa Book"/>
                                <w:color w:val="FFFFFF" w:themeColor="background1"/>
                                <w:lang w:val="de-DE"/>
                              </w:rPr>
                              <w:t>Denn nach Vermögen, ich bezeuge es, und über Vermögen waren sie aus eigenem Antrieb willig und baten uns mit vielem zu reden um die Gnade und die Beteiligung am Dienst für die heiligen. (2. Korinther 8,3 – 4).</w:t>
                            </w:r>
                          </w:p>
                          <w:p w:rsidR="001247B4" w:rsidRDefault="002D0BE8" w:rsidP="002D0BE8">
                            <w:pPr>
                              <w:jc w:val="both"/>
                              <w:rPr>
                                <w:rFonts w:ascii="Nexa Book" w:hAnsi="Nexa Book"/>
                                <w:color w:val="FFFFFF" w:themeColor="background1"/>
                                <w:lang w:val="de-DE"/>
                              </w:rPr>
                            </w:pPr>
                            <w:r w:rsidRPr="002D0BE8">
                              <w:rPr>
                                <w:rFonts w:ascii="Nexa Book" w:hAnsi="Nexa Book"/>
                                <w:color w:val="FFFFFF" w:themeColor="background1"/>
                                <w:lang w:val="de-DE"/>
                              </w:rPr>
                              <w:br/>
                            </w:r>
                            <w:r w:rsidR="001247B4" w:rsidRPr="001247B4">
                              <w:rPr>
                                <w:rFonts w:ascii="Nexa Book" w:hAnsi="Nexa Book"/>
                                <w:color w:val="FFAAA6" w:themeColor="accent5" w:themeTint="66"/>
                                <w:lang w:val="de-DE"/>
                              </w:rPr>
                              <w:t>4. Reichlich geben</w:t>
                            </w:r>
                          </w:p>
                          <w:p w:rsidR="002D0BE8" w:rsidRPr="002D0BE8" w:rsidRDefault="002D0BE8" w:rsidP="002D0BE8">
                            <w:pPr>
                              <w:jc w:val="both"/>
                              <w:rPr>
                                <w:rFonts w:ascii="Nexa Book" w:hAnsi="Nexa Book"/>
                                <w:color w:val="FFFFFF" w:themeColor="background1"/>
                                <w:lang w:val="de-DE"/>
                              </w:rPr>
                            </w:pPr>
                            <w:r w:rsidRPr="002D0BE8">
                              <w:rPr>
                                <w:rFonts w:ascii="Nexa Book" w:hAnsi="Nexa Book"/>
                                <w:color w:val="FFFFFF" w:themeColor="background1"/>
                                <w:lang w:val="de-DE"/>
                              </w:rPr>
                              <w:t>Dies aber sage ich: wer sparsam seht, wird auch sparsam ernten, und wer reichlich seht, wird auch reichlich ernten. (2. Korinther 9,6)</w:t>
                            </w:r>
                          </w:p>
                          <w:p w:rsidR="002D0BE8" w:rsidRPr="002D0BE8" w:rsidRDefault="002D0BE8" w:rsidP="001247B4">
                            <w:pPr>
                              <w:jc w:val="both"/>
                              <w:rPr>
                                <w:rFonts w:ascii="Times" w:hAnsi="Times"/>
                                <w:b/>
                                <w:color w:val="000000" w:themeColor="text1"/>
                                <w:lang w:val="de-DE"/>
                              </w:rPr>
                            </w:pPr>
                            <w:r w:rsidRPr="002D0BE8">
                              <w:rPr>
                                <w:rFonts w:ascii="Times" w:hAnsi="Times"/>
                                <w:color w:val="000000" w:themeColor="text1"/>
                                <w:lang w:val="de-DE"/>
                              </w:rPr>
                              <w:br/>
                            </w:r>
                          </w:p>
                          <w:p w:rsidR="002D0BE8" w:rsidRPr="002D0BE8" w:rsidRDefault="002D0BE8" w:rsidP="002D0BE8">
                            <w:pPr>
                              <w:jc w:val="both"/>
                              <w:rPr>
                                <w:rFonts w:ascii="Times" w:hAnsi="Times"/>
                                <w:color w:val="000000" w:themeColor="text1"/>
                                <w:lang w:val="de-DE"/>
                              </w:rPr>
                            </w:pPr>
                            <w:r w:rsidRPr="002D0BE8">
                              <w:rPr>
                                <w:rFonts w:ascii="Times" w:hAnsi="Times"/>
                                <w:color w:val="000000" w:themeColor="text1"/>
                                <w:lang w:val="de-DE"/>
                              </w:rPr>
                              <w:br/>
                            </w:r>
                          </w:p>
                          <w:p w:rsidR="002D0BE8" w:rsidRPr="002D0BE8" w:rsidRDefault="002D0BE8" w:rsidP="002D0BE8">
                            <w:pPr>
                              <w:jc w:val="both"/>
                              <w:rPr>
                                <w:rFonts w:ascii="Times" w:hAnsi="Times"/>
                                <w:b/>
                                <w:color w:val="000000" w:themeColor="text1"/>
                                <w:lang w:val="de-DE"/>
                              </w:rPr>
                            </w:pPr>
                            <w:r w:rsidRPr="002D0BE8">
                              <w:rPr>
                                <w:rStyle w:val="apple-converted-space"/>
                                <w:rFonts w:ascii="Times" w:hAnsi="Times"/>
                                <w:color w:val="000000" w:themeColor="text1"/>
                                <w:lang w:val="de-DE"/>
                              </w:rPr>
                              <w:t> </w:t>
                            </w:r>
                            <w:r w:rsidRPr="002D0BE8">
                              <w:rPr>
                                <w:rFonts w:ascii="Times" w:hAnsi="Times"/>
                                <w:color w:val="000000" w:themeColor="text1"/>
                                <w:lang w:val="de-DE"/>
                              </w:rPr>
                              <w:br/>
                            </w:r>
                          </w:p>
                          <w:p w:rsidR="00F46BEA" w:rsidRPr="007314CA" w:rsidRDefault="00F46BEA" w:rsidP="002D0BE8">
                            <w:pPr>
                              <w:widowControl w:val="0"/>
                              <w:pBdr>
                                <w:bottom w:val="single" w:sz="6" w:space="1" w:color="auto"/>
                              </w:pBdr>
                              <w:autoSpaceDE w:val="0"/>
                              <w:autoSpaceDN w:val="0"/>
                              <w:adjustRightInd w:val="0"/>
                              <w:spacing w:after="120"/>
                              <w:jc w:val="both"/>
                              <w:rPr>
                                <w:rFonts w:ascii="Nexa Book" w:hAnsi="Nexa Book" w:cs="Times"/>
                                <w:color w:val="FFFFFF" w:themeColor="background1"/>
                                <w:lang w:val="de-DE"/>
                              </w:rPr>
                            </w:pPr>
                          </w:p>
                        </w:txbxContent>
                      </wps:txbx>
                      <wps:bodyPr>
                        <a:noAutofit/>
                      </wps:bodyPr>
                    </wps:wsp>
                  </a:graphicData>
                </a:graphic>
                <wp14:sizeRelH relativeFrom="margin">
                  <wp14:pctWidth>0</wp14:pctWidth>
                </wp14:sizeRelH>
                <wp14:sizeRelV relativeFrom="margin">
                  <wp14:pctHeight>0</wp14:pctHeight>
                </wp14:sizeRelV>
              </wp:anchor>
            </w:drawing>
          </mc:Choice>
          <mc:Fallback>
            <w:pict>
              <v:rect w14:anchorId="6867CAC1" id="_x0000_s1042" style="position:absolute;margin-left:32.1pt;margin-top:35.05pt;width:527.3pt;height:773.5pt;z-index:25184819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" fillcolor="#061725" stroked="f" strokeweight="1pt">
                <v:fill opacity="54998f"/>
                <v:stroke miterlimit="4"/>
                <v:textbox>
                  <w:txbxContent>
                    <w:p w:rsidR="007314CA" w:rsidRDefault="007314CA" w:rsidP="007314CA">
                      <w:pPr>
                        <w:widowControl w:val="0"/>
                        <w:autoSpaceDE w:val="0"/>
                        <w:autoSpaceDN w:val="0"/>
                        <w:adjustRightInd w:val="0"/>
                        <w:spacing w:after="240"/>
                        <w:jc w:val="both"/>
                        <w:rPr>
                          <w:rFonts w:ascii="Nexa Book" w:hAnsi="Nexa Book" w:cs="Times"/>
                          <w:bCs/>
                          <w:color w:val="FFFFFF" w:themeColor="background1"/>
                          <w:lang w:val="de-DE"/>
                        </w:rPr>
                      </w:pPr>
                    </w:p>
                    <w:p w:rsidR="007314CA" w:rsidRPr="007314CA" w:rsidRDefault="007314CA" w:rsidP="00DE65BA">
                      <w:pPr>
                        <w:widowControl w:val="0"/>
                        <w:autoSpaceDE w:val="0"/>
                        <w:autoSpaceDN w:val="0"/>
                        <w:adjustRightInd w:val="0"/>
                        <w:spacing w:after="240" w:line="276" w:lineRule="auto"/>
                        <w:jc w:val="center"/>
                        <w:rPr>
                          <w:rFonts w:ascii="Nexa Book" w:hAnsi="Nexa Book" w:cs="Times"/>
                          <w:color w:val="FFAAA6" w:themeColor="accent5" w:themeTint="66"/>
                          <w:lang w:val="de-DE"/>
                        </w:rPr>
                      </w:pPr>
                      <w:r w:rsidRPr="007314CA">
                        <w:rPr>
                          <w:rFonts w:ascii="Nexa Book" w:hAnsi="Nexa Book" w:cs="Times"/>
                          <w:bCs/>
                          <w:color w:val="FFAAA6" w:themeColor="accent5" w:themeTint="66"/>
                          <w:lang w:val="de-DE"/>
                        </w:rPr>
                        <w:t>MITGLIEDSCHAFT</w:t>
                      </w:r>
                    </w:p>
                    <w:p w:rsidR="007314CA" w:rsidRPr="007314CA" w:rsidRDefault="007314CA" w:rsidP="002D0BE8">
                      <w:pPr>
                        <w:widowControl w:val="0"/>
                        <w:autoSpaceDE w:val="0"/>
                        <w:autoSpaceDN w:val="0"/>
                        <w:adjustRightInd w:val="0"/>
                        <w:spacing w:line="276" w:lineRule="auto"/>
                        <w:jc w:val="both"/>
                        <w:rPr>
                          <w:rFonts w:ascii="Nexa Book" w:hAnsi="Nexa Book" w:cs="Times"/>
                          <w:color w:val="FFFFFF" w:themeColor="background1"/>
                          <w:lang w:val="de-DE"/>
                        </w:rPr>
                      </w:pPr>
                      <w:r w:rsidRPr="007314CA">
                        <w:rPr>
                          <w:rFonts w:ascii="Nexa Book" w:hAnsi="Nexa Book" w:cs="Times"/>
                          <w:color w:val="FFFFFF" w:themeColor="background1"/>
                          <w:lang w:val="de-DE"/>
                        </w:rPr>
                        <w:t>Der Unterschied zwischen einem »Besucher« und einem »Mitglied«, kann man mit einem Wort zusammenfassen: Verbindlichkeit.</w:t>
                      </w:r>
                    </w:p>
                    <w:p w:rsidR="007314CA" w:rsidRPr="007314CA" w:rsidRDefault="007314CA" w:rsidP="002D0BE8">
                      <w:pPr>
                        <w:widowControl w:val="0"/>
                        <w:autoSpaceDE w:val="0"/>
                        <w:autoSpaceDN w:val="0"/>
                        <w:adjustRightInd w:val="0"/>
                        <w:spacing w:line="276" w:lineRule="auto"/>
                        <w:jc w:val="both"/>
                        <w:rPr>
                          <w:rFonts w:ascii="Nexa Book" w:hAnsi="Nexa Book" w:cs="Times"/>
                          <w:color w:val="FFFFFF" w:themeColor="background1"/>
                          <w:lang w:val="de-DE"/>
                        </w:rPr>
                      </w:pPr>
                      <w:r w:rsidRPr="007314CA">
                        <w:rPr>
                          <w:rFonts w:ascii="Nexa Book" w:hAnsi="Nexa Book" w:cs="Times"/>
                          <w:color w:val="FFFFFF" w:themeColor="background1"/>
                          <w:lang w:val="de-DE"/>
                        </w:rPr>
                        <w:t>Ein Besucher ist ein Gast. Ein Mitglied ist ein Gastgeber.</w:t>
                      </w:r>
                    </w:p>
                    <w:p w:rsidR="007314CA" w:rsidRDefault="007314CA" w:rsidP="002D0BE8">
                      <w:pPr>
                        <w:widowControl w:val="0"/>
                        <w:autoSpaceDE w:val="0"/>
                        <w:autoSpaceDN w:val="0"/>
                        <w:adjustRightInd w:val="0"/>
                        <w:spacing w:line="276" w:lineRule="auto"/>
                        <w:jc w:val="both"/>
                        <w:rPr>
                          <w:rFonts w:ascii="Nexa Book" w:hAnsi="Nexa Book" w:cs="Times"/>
                          <w:bCs/>
                          <w:color w:val="FFFFFF" w:themeColor="background1"/>
                          <w:lang w:val="de-DE"/>
                        </w:rPr>
                      </w:pPr>
                      <w:r w:rsidRPr="007314CA">
                        <w:rPr>
                          <w:rFonts w:ascii="Nexa Book" w:hAnsi="Nexa Book" w:cs="Times"/>
                          <w:bCs/>
                          <w:color w:val="FFFFFF" w:themeColor="background1"/>
                          <w:lang w:val="de-DE"/>
                        </w:rPr>
                        <w:t>Im Gospelhouse sehen wir die Notwendigkeit für formelle Zugehörigkeit/Mitgliedschaft</w:t>
                      </w:r>
                    </w:p>
                    <w:p w:rsidR="00DE65BA" w:rsidRPr="007314CA" w:rsidRDefault="00DE65BA" w:rsidP="002D0BE8">
                      <w:pPr>
                        <w:widowControl w:val="0"/>
                        <w:autoSpaceDE w:val="0"/>
                        <w:autoSpaceDN w:val="0"/>
                        <w:adjustRightInd w:val="0"/>
                        <w:spacing w:line="276" w:lineRule="auto"/>
                        <w:jc w:val="both"/>
                        <w:rPr>
                          <w:rFonts w:ascii="Nexa Book" w:hAnsi="Nexa Book" w:cs="Times"/>
                          <w:color w:val="FFFFFF" w:themeColor="background1"/>
                          <w:lang w:val="de-DE"/>
                        </w:rPr>
                      </w:pPr>
                    </w:p>
                    <w:p w:rsidR="007314CA" w:rsidRPr="007314CA" w:rsidRDefault="007314CA" w:rsidP="002D0BE8">
                      <w:pPr>
                        <w:widowControl w:val="0"/>
                        <w:autoSpaceDE w:val="0"/>
                        <w:autoSpaceDN w:val="0"/>
                        <w:adjustRightInd w:val="0"/>
                        <w:spacing w:after="240" w:line="276" w:lineRule="auto"/>
                        <w:jc w:val="both"/>
                        <w:rPr>
                          <w:rFonts w:ascii="Nexa Book" w:hAnsi="Nexa Book" w:cs="Times"/>
                          <w:color w:val="FFFFFF" w:themeColor="background1"/>
                          <w:lang w:val="de-DE"/>
                        </w:rPr>
                      </w:pPr>
                      <w:r w:rsidRPr="007314CA">
                        <w:rPr>
                          <w:rFonts w:ascii="Nexa Book" w:hAnsi="Nexa Book" w:cs="Times"/>
                          <w:color w:val="FFFFFF" w:themeColor="background1"/>
                          <w:lang w:val="de-DE"/>
                        </w:rPr>
                        <w:t>Aus vier Gründen sehen wir die Notwendigkeit:</w:t>
                      </w:r>
                    </w:p>
                    <w:p w:rsidR="007314CA" w:rsidRPr="007314CA" w:rsidRDefault="007314CA" w:rsidP="002D0BE8">
                      <w:pPr>
                        <w:widowControl w:val="0"/>
                        <w:autoSpaceDE w:val="0"/>
                        <w:autoSpaceDN w:val="0"/>
                        <w:adjustRightInd w:val="0"/>
                        <w:spacing w:after="120"/>
                        <w:jc w:val="both"/>
                        <w:rPr>
                          <w:rFonts w:ascii="Nexa Book" w:hAnsi="Nexa Book" w:cs="Times"/>
                          <w:color w:val="FFFFFF" w:themeColor="background1"/>
                          <w:lang w:val="de-DE"/>
                        </w:rPr>
                      </w:pPr>
                      <w:r w:rsidRPr="007314CA">
                        <w:rPr>
                          <w:rFonts w:ascii="Nexa Book" w:hAnsi="Nexa Book" w:cs="Times"/>
                          <w:color w:val="FFAAA6" w:themeColor="accent5" w:themeTint="66"/>
                          <w:lang w:val="de-DE"/>
                        </w:rPr>
                        <w:t xml:space="preserve">1. Biblischer Grund: </w:t>
                      </w:r>
                      <w:r w:rsidRPr="007314CA">
                        <w:rPr>
                          <w:rFonts w:ascii="Nexa Book" w:hAnsi="Nexa Book" w:cs="Times"/>
                          <w:color w:val="FFFFFF" w:themeColor="background1"/>
                          <w:lang w:val="de-DE"/>
                        </w:rPr>
                        <w:t>Christus ist verbunden mit seinem Lei</w:t>
                      </w:r>
                      <w:r>
                        <w:rPr>
                          <w:rFonts w:ascii="Nexa Book" w:hAnsi="Nexa Book" w:cs="Times"/>
                          <w:color w:val="FFFFFF" w:themeColor="background1"/>
                          <w:lang w:val="de-DE"/>
                        </w:rPr>
                        <w:t>b, der Gemeinde. 1. Kor.</w:t>
                      </w:r>
                      <w:r w:rsidRPr="007314CA">
                        <w:rPr>
                          <w:rFonts w:ascii="Nexa Book" w:hAnsi="Nexa Book" w:cs="Times"/>
                          <w:color w:val="FFFFFF" w:themeColor="background1"/>
                          <w:lang w:val="de-DE"/>
                        </w:rPr>
                        <w:t>12, 27-28</w:t>
                      </w:r>
                    </w:p>
                    <w:p w:rsidR="007314CA" w:rsidRPr="007314CA" w:rsidRDefault="007314CA" w:rsidP="002D0BE8">
                      <w:pPr>
                        <w:widowControl w:val="0"/>
                        <w:autoSpaceDE w:val="0"/>
                        <w:autoSpaceDN w:val="0"/>
                        <w:adjustRightInd w:val="0"/>
                        <w:spacing w:after="120"/>
                        <w:jc w:val="both"/>
                        <w:rPr>
                          <w:rFonts w:ascii="Nexa Book" w:hAnsi="Nexa Book" w:cs="Times"/>
                          <w:color w:val="FFFFFF" w:themeColor="background1"/>
                          <w:lang w:val="de-DE"/>
                        </w:rPr>
                      </w:pPr>
                      <w:r w:rsidRPr="007314CA">
                        <w:rPr>
                          <w:rFonts w:ascii="Nexa Book" w:hAnsi="Nexa Book" w:cs="Times"/>
                          <w:color w:val="FFAAA6" w:themeColor="accent5" w:themeTint="66"/>
                          <w:lang w:val="de-DE"/>
                        </w:rPr>
                        <w:t xml:space="preserve">2. Kultureller Grund: </w:t>
                      </w:r>
                      <w:r w:rsidRPr="007314CA">
                        <w:rPr>
                          <w:rFonts w:ascii="Nexa Book" w:hAnsi="Nexa Book" w:cs="Times"/>
                          <w:color w:val="FFFFFF" w:themeColor="background1"/>
                          <w:lang w:val="de-DE"/>
                        </w:rPr>
                        <w:t>Es ist ein Zeichen gegen den Trend unserer Gesellschaft.</w:t>
                      </w:r>
                    </w:p>
                    <w:p w:rsidR="002D0BE8" w:rsidRDefault="007314CA" w:rsidP="002D0BE8">
                      <w:pPr>
                        <w:widowControl w:val="0"/>
                        <w:autoSpaceDE w:val="0"/>
                        <w:autoSpaceDN w:val="0"/>
                        <w:adjustRightInd w:val="0"/>
                        <w:spacing w:after="120"/>
                        <w:jc w:val="both"/>
                        <w:rPr>
                          <w:rFonts w:ascii="Nexa Book" w:eastAsia="MS Mincho" w:hAnsi="Nexa Book" w:cs="MS Mincho"/>
                          <w:color w:val="FFFFFF" w:themeColor="background1"/>
                          <w:lang w:val="de-DE"/>
                        </w:rPr>
                      </w:pPr>
                      <w:r w:rsidRPr="007314CA">
                        <w:rPr>
                          <w:rFonts w:ascii="Nexa Book" w:hAnsi="Nexa Book" w:cs="Times"/>
                          <w:color w:val="FFAAA6" w:themeColor="accent5" w:themeTint="66"/>
                          <w:lang w:val="de-DE"/>
                        </w:rPr>
                        <w:t xml:space="preserve">3. Praktischer Grund: </w:t>
                      </w:r>
                      <w:r w:rsidRPr="007314CA">
                        <w:rPr>
                          <w:rFonts w:ascii="Nexa Book" w:hAnsi="Nexa Book" w:cs="Times"/>
                          <w:color w:val="FFFFFF" w:themeColor="background1"/>
                          <w:lang w:val="de-DE"/>
                        </w:rPr>
                        <w:t>Es zeigt, auf wen man zählen kann!</w:t>
                      </w:r>
                      <w:r w:rsidRPr="007314CA">
                        <w:rPr>
                          <w:rFonts w:ascii="MS Mincho" w:eastAsia="MS Mincho" w:hAnsi="MS Mincho" w:cs="MS Mincho" w:hint="eastAsia"/>
                          <w:color w:val="FFFFFF" w:themeColor="background1"/>
                          <w:lang w:val="de-DE"/>
                        </w:rPr>
                        <w:t> </w:t>
                      </w:r>
                    </w:p>
                    <w:p w:rsidR="002D0BE8" w:rsidRDefault="002D0BE8" w:rsidP="002D0BE8">
                      <w:pPr>
                        <w:widowControl w:val="0"/>
                        <w:autoSpaceDE w:val="0"/>
                        <w:autoSpaceDN w:val="0"/>
                        <w:adjustRightInd w:val="0"/>
                        <w:spacing w:after="120"/>
                        <w:jc w:val="both"/>
                        <w:rPr>
                          <w:rFonts w:ascii="Nexa Book" w:eastAsia="MS Mincho" w:hAnsi="Nexa Book" w:cs="MS Mincho"/>
                          <w:color w:val="FFFFFF" w:themeColor="background1"/>
                          <w:lang w:val="de-DE"/>
                        </w:rPr>
                      </w:pPr>
                    </w:p>
                    <w:p w:rsidR="002D0BE8" w:rsidRPr="002D0BE8" w:rsidRDefault="002D0BE8" w:rsidP="00DE65BA">
                      <w:pPr>
                        <w:widowControl w:val="0"/>
                        <w:autoSpaceDE w:val="0"/>
                        <w:autoSpaceDN w:val="0"/>
                        <w:adjustRightInd w:val="0"/>
                        <w:spacing w:after="120"/>
                        <w:jc w:val="center"/>
                        <w:rPr>
                          <w:rFonts w:ascii="Nexa Book" w:eastAsia="MS Mincho" w:hAnsi="Nexa Book" w:cs="MS Mincho"/>
                          <w:color w:val="FFAAA6" w:themeColor="accent5" w:themeTint="66"/>
                          <w:lang w:val="de-DE"/>
                        </w:rPr>
                      </w:pPr>
                      <w:r w:rsidRPr="00092D47">
                        <w:rPr>
                          <w:rFonts w:ascii="Nexa Book" w:hAnsi="Nexa Book" w:cs="Times"/>
                          <w:bCs/>
                          <w:color w:val="FFAAA6" w:themeColor="accent5" w:themeTint="66"/>
                          <w:lang w:val="de-DE"/>
                        </w:rPr>
                        <w:t>FINANZEN</w:t>
                      </w:r>
                    </w:p>
                    <w:p w:rsidR="002D0BE8" w:rsidRPr="00092D47" w:rsidRDefault="002D0BE8" w:rsidP="002D0BE8">
                      <w:pPr>
                        <w:widowControl w:val="0"/>
                        <w:autoSpaceDE w:val="0"/>
                        <w:autoSpaceDN w:val="0"/>
                        <w:adjustRightInd w:val="0"/>
                        <w:spacing w:after="240"/>
                        <w:jc w:val="both"/>
                        <w:rPr>
                          <w:rFonts w:ascii="Nexa Book" w:hAnsi="Nexa Book" w:cs="Times"/>
                          <w:color w:val="F2F2F2" w:themeColor="background2" w:themeTint="33"/>
                          <w:lang w:val="de-DE"/>
                        </w:rPr>
                      </w:pPr>
                      <w:r w:rsidRPr="00092D47">
                        <w:rPr>
                          <w:rFonts w:ascii="Nexa Book" w:hAnsi="Nexa Book" w:cs="Times"/>
                          <w:color w:val="F2F2F2" w:themeColor="background2" w:themeTint="33"/>
                          <w:lang w:val="de-DE"/>
                        </w:rPr>
                        <w:t>Unsere grundsätzliche Überzeugung:</w:t>
                      </w:r>
                    </w:p>
                    <w:p w:rsidR="002D0BE8" w:rsidRPr="002D0BE8" w:rsidRDefault="002D0BE8" w:rsidP="002D0BE8">
                      <w:pPr>
                        <w:widowControl w:val="0"/>
                        <w:autoSpaceDE w:val="0"/>
                        <w:autoSpaceDN w:val="0"/>
                        <w:adjustRightInd w:val="0"/>
                        <w:spacing w:after="240"/>
                        <w:jc w:val="both"/>
                        <w:rPr>
                          <w:rFonts w:ascii="Nexa Book" w:hAnsi="Nexa Book" w:cs="Times"/>
                          <w:color w:val="FFFFFF" w:themeColor="background1"/>
                          <w:lang w:val="de-DE"/>
                        </w:rPr>
                      </w:pPr>
                      <w:r w:rsidRPr="002D0BE8">
                        <w:rPr>
                          <w:rFonts w:ascii="Nexa Book" w:hAnsi="Nexa Book" w:cs="Times"/>
                          <w:color w:val="FFFFFF" w:themeColor="background1"/>
                          <w:lang w:val="de-DE"/>
                        </w:rPr>
                        <w:t>Verstehe Gottes Gedanken/ sein Herz, was er über dieses Thema denkt.</w:t>
                      </w:r>
                    </w:p>
                    <w:p w:rsidR="002D0BE8" w:rsidRDefault="002D0BE8" w:rsidP="002D0BE8">
                      <w:pPr>
                        <w:widowControl w:val="0"/>
                        <w:autoSpaceDE w:val="0"/>
                        <w:autoSpaceDN w:val="0"/>
                        <w:adjustRightInd w:val="0"/>
                        <w:spacing w:after="240"/>
                        <w:jc w:val="both"/>
                        <w:rPr>
                          <w:rFonts w:ascii="Nexa Book" w:hAnsi="Nexa Book"/>
                          <w:color w:val="FFFFFF" w:themeColor="background1"/>
                          <w:lang w:val="de-DE"/>
                        </w:rPr>
                      </w:pPr>
                      <w:r w:rsidRPr="002D0BE8">
                        <w:rPr>
                          <w:rStyle w:val="apple-converted-space"/>
                          <w:rFonts w:ascii="Nexa Book" w:hAnsi="Nexa Book"/>
                          <w:color w:val="FFFFFF" w:themeColor="background1"/>
                          <w:lang w:val="de-DE"/>
                        </w:rPr>
                        <w:t>„B</w:t>
                      </w:r>
                      <w:r w:rsidRPr="002D0BE8">
                        <w:rPr>
                          <w:rFonts w:ascii="Nexa Book" w:hAnsi="Nexa Book"/>
                          <w:color w:val="FFFFFF" w:themeColor="background1"/>
                          <w:lang w:val="de-DE"/>
                        </w:rPr>
                        <w:t>ehaltet die Worte von Jesus, dem Herrn, in Erinnerung:</w:t>
                      </w:r>
                      <w:r w:rsidR="000F65F9">
                        <w:rPr>
                          <w:rFonts w:ascii="Nexa Book" w:hAnsi="Nexa Book"/>
                          <w:color w:val="FFFFFF" w:themeColor="background1"/>
                          <w:lang w:val="de-DE"/>
                        </w:rPr>
                        <w:t xml:space="preserve"> “ E</w:t>
                      </w:r>
                      <w:r w:rsidRPr="002D0BE8">
                        <w:rPr>
                          <w:rFonts w:ascii="Nexa Book" w:hAnsi="Nexa Book"/>
                          <w:color w:val="FFFFFF" w:themeColor="background1"/>
                          <w:lang w:val="de-DE"/>
                        </w:rPr>
                        <w:t>s ist segensreicher zu geben als zu nehmen.“</w:t>
                      </w:r>
                      <w:r>
                        <w:rPr>
                          <w:rFonts w:ascii="Nexa Book" w:hAnsi="Nexa Book"/>
                          <w:color w:val="FFFFFF" w:themeColor="background1"/>
                          <w:lang w:val="de-DE"/>
                        </w:rPr>
                        <w:t xml:space="preserve"> (</w:t>
                      </w:r>
                      <w:r w:rsidRPr="002D0BE8">
                        <w:rPr>
                          <w:rFonts w:ascii="Nexa Book" w:hAnsi="Nexa Book"/>
                          <w:color w:val="FFFFFF" w:themeColor="background1"/>
                          <w:lang w:val="de-DE"/>
                        </w:rPr>
                        <w:t>Apostelgeschichte</w:t>
                      </w:r>
                      <w:r w:rsidR="000F65F9">
                        <w:rPr>
                          <w:rFonts w:ascii="Nexa Book" w:hAnsi="Nexa Book"/>
                          <w:color w:val="FFFFFF" w:themeColor="background1"/>
                          <w:lang w:val="de-DE"/>
                        </w:rPr>
                        <w:t xml:space="preserve"> </w:t>
                      </w:r>
                      <w:r w:rsidRPr="002D0BE8">
                        <w:rPr>
                          <w:rFonts w:ascii="Nexa Book" w:hAnsi="Nexa Book"/>
                          <w:color w:val="FFFFFF" w:themeColor="background1"/>
                          <w:lang w:val="de-DE"/>
                        </w:rPr>
                        <w:t>20,35)</w:t>
                      </w:r>
                    </w:p>
                    <w:p w:rsidR="002D0BE8" w:rsidRPr="002D0BE8" w:rsidRDefault="002D0BE8" w:rsidP="002D0BE8">
                      <w:pPr>
                        <w:widowControl w:val="0"/>
                        <w:autoSpaceDE w:val="0"/>
                        <w:autoSpaceDN w:val="0"/>
                        <w:adjustRightInd w:val="0"/>
                        <w:spacing w:after="240"/>
                        <w:jc w:val="both"/>
                        <w:rPr>
                          <w:rFonts w:ascii="Nexa Book" w:hAnsi="Nexa Book"/>
                          <w:color w:val="FFFFFF" w:themeColor="background1"/>
                          <w:lang w:val="de-DE"/>
                        </w:rPr>
                      </w:pPr>
                      <w:r w:rsidRPr="002D0BE8">
                        <w:rPr>
                          <w:rFonts w:ascii="Nexa Book" w:hAnsi="Nexa Book"/>
                          <w:color w:val="FFFFFF" w:themeColor="background1"/>
                          <w:lang w:val="de-DE"/>
                        </w:rPr>
                        <w:br/>
                      </w:r>
                      <w:r w:rsidRPr="002D0BE8">
                        <w:rPr>
                          <w:rFonts w:ascii="Nexa Book" w:hAnsi="Nexa Book" w:cs="Times"/>
                          <w:bCs/>
                          <w:color w:val="FFAAA6" w:themeColor="accent5" w:themeTint="66"/>
                          <w:lang w:val="de-DE"/>
                        </w:rPr>
                        <w:t>Sechsfacher Gewinn des Gebens</w:t>
                      </w:r>
                    </w:p>
                    <w:p w:rsidR="002D0BE8" w:rsidRPr="002D0BE8" w:rsidRDefault="002D0BE8" w:rsidP="002D0BE8">
                      <w:pPr>
                        <w:widowControl w:val="0"/>
                        <w:autoSpaceDE w:val="0"/>
                        <w:autoSpaceDN w:val="0"/>
                        <w:adjustRightInd w:val="0"/>
                        <w:spacing w:after="240"/>
                        <w:jc w:val="both"/>
                        <w:rPr>
                          <w:rFonts w:ascii="MS Mincho" w:eastAsia="MS Mincho" w:hAnsi="MS Mincho" w:cs="MS Mincho"/>
                          <w:color w:val="FFFFFF" w:themeColor="background1"/>
                          <w:lang w:val="de-DE"/>
                        </w:rPr>
                      </w:pPr>
                      <w:r w:rsidRPr="002D0BE8">
                        <w:rPr>
                          <w:rFonts w:ascii="Nexa Book" w:hAnsi="Nexa Book" w:cs="Times"/>
                          <w:color w:val="FFFFFF" w:themeColor="background1"/>
                          <w:lang w:val="de-DE"/>
                        </w:rPr>
                        <w:t>1. Durch das Geben diene ich Menschen.</w:t>
                      </w:r>
                      <w:r w:rsidRPr="002D0BE8">
                        <w:rPr>
                          <w:rFonts w:ascii="MS Mincho" w:eastAsia="MS Mincho" w:hAnsi="MS Mincho" w:cs="MS Mincho" w:hint="eastAsia"/>
                          <w:color w:val="FFFFFF" w:themeColor="background1"/>
                          <w:lang w:val="de-DE"/>
                        </w:rPr>
                        <w:t> </w:t>
                      </w:r>
                      <w:r w:rsidRPr="002D0BE8">
                        <w:rPr>
                          <w:rFonts w:ascii="Nexa Book" w:hAnsi="Nexa Book" w:cs="Times"/>
                          <w:color w:val="FFFFFF" w:themeColor="background1"/>
                          <w:lang w:val="de-DE"/>
                        </w:rPr>
                        <w:t>2. Das Geben zeigt mir Gottes Schwerpunkte.</w:t>
                      </w:r>
                      <w:r w:rsidRPr="002D0BE8">
                        <w:rPr>
                          <w:rFonts w:ascii="MS Mincho" w:eastAsia="MS Mincho" w:hAnsi="MS Mincho" w:cs="MS Mincho" w:hint="eastAsia"/>
                          <w:color w:val="FFFFFF" w:themeColor="background1"/>
                          <w:lang w:val="de-DE"/>
                        </w:rPr>
                        <w:t> </w:t>
                      </w:r>
                      <w:r w:rsidRPr="002D0BE8">
                        <w:rPr>
                          <w:rFonts w:ascii="Nexa Book" w:hAnsi="Nexa Book" w:cs="Times"/>
                          <w:color w:val="FFFFFF" w:themeColor="background1"/>
                          <w:lang w:val="de-DE"/>
                        </w:rPr>
                        <w:t xml:space="preserve"> </w:t>
                      </w:r>
                      <w:r>
                        <w:rPr>
                          <w:rFonts w:ascii="Nexa Book" w:hAnsi="Nexa Book" w:cs="Times"/>
                          <w:color w:val="FFFFFF" w:themeColor="background1"/>
                          <w:lang w:val="de-DE"/>
                        </w:rPr>
                        <w:t xml:space="preserve">3. </w:t>
                      </w:r>
                      <w:r w:rsidRPr="002D0BE8">
                        <w:rPr>
                          <w:rFonts w:ascii="Nexa Book" w:hAnsi="Nexa Book" w:cs="Times"/>
                          <w:color w:val="FFFFFF" w:themeColor="background1"/>
                          <w:lang w:val="de-DE"/>
                        </w:rPr>
                        <w:t>Geben ist das Gegenmittel zu Geiz.</w:t>
                      </w:r>
                      <w:r w:rsidRPr="002D0BE8">
                        <w:rPr>
                          <w:rFonts w:ascii="MS Mincho" w:eastAsia="MS Mincho" w:hAnsi="MS Mincho" w:cs="MS Mincho" w:hint="eastAsia"/>
                          <w:color w:val="FFFFFF" w:themeColor="background1"/>
                          <w:lang w:val="de-DE"/>
                        </w:rPr>
                        <w:t> </w:t>
                      </w:r>
                      <w:r w:rsidRPr="002D0BE8">
                        <w:rPr>
                          <w:rFonts w:ascii="Nexa Book" w:hAnsi="Nexa Book" w:cs="Times"/>
                          <w:color w:val="FFFFFF" w:themeColor="background1"/>
                          <w:lang w:val="de-DE"/>
                        </w:rPr>
                        <w:t>4. Durch Geben wird mein Vertrauen auf Gott gestärkt.</w:t>
                      </w:r>
                      <w:r>
                        <w:rPr>
                          <w:rFonts w:ascii="MS Mincho" w:eastAsia="MS Mincho" w:hAnsi="MS Mincho" w:cs="MS Mincho" w:hint="eastAsia"/>
                          <w:color w:val="FFFFFF" w:themeColor="background1"/>
                          <w:lang w:val="de-DE"/>
                        </w:rPr>
                        <w:t xml:space="preserve"> </w:t>
                      </w:r>
                      <w:r w:rsidRPr="002D0BE8">
                        <w:rPr>
                          <w:rFonts w:ascii="Nexa Book" w:hAnsi="Nexa Book" w:cs="Times"/>
                          <w:color w:val="FFFFFF" w:themeColor="background1"/>
                          <w:lang w:val="de-DE"/>
                        </w:rPr>
                        <w:t>5. Geben ist eine Investition in die Zukunft.</w:t>
                      </w:r>
                      <w:r w:rsidRPr="002D0BE8">
                        <w:rPr>
                          <w:rFonts w:ascii="MS Mincho" w:eastAsia="MS Mincho" w:hAnsi="MS Mincho" w:cs="MS Mincho" w:hint="eastAsia"/>
                          <w:color w:val="FFFFFF" w:themeColor="background1"/>
                          <w:lang w:val="de-DE"/>
                        </w:rPr>
                        <w:t> </w:t>
                      </w:r>
                      <w:r w:rsidRPr="002D0BE8">
                        <w:rPr>
                          <w:rFonts w:ascii="Nexa Book" w:hAnsi="Nexa Book" w:cs="Times"/>
                          <w:color w:val="FFFFFF" w:themeColor="background1"/>
                          <w:lang w:val="de-DE"/>
                        </w:rPr>
                        <w:t>6. Als Antwort auf das Geben werde ich Segen empfangen.</w:t>
                      </w:r>
                    </w:p>
                    <w:p w:rsidR="002D0BE8" w:rsidRPr="002D0BE8" w:rsidRDefault="002D0BE8" w:rsidP="002D0BE8">
                      <w:pPr>
                        <w:jc w:val="both"/>
                        <w:rPr>
                          <w:rFonts w:ascii="Nexa Book" w:hAnsi="Nexa Book"/>
                          <w:color w:val="FFAAA6" w:themeColor="accent5" w:themeTint="66"/>
                          <w:lang w:val="de-DE"/>
                        </w:rPr>
                      </w:pPr>
                      <w:r w:rsidRPr="002D0BE8">
                        <w:rPr>
                          <w:rFonts w:ascii="Nexa Book" w:hAnsi="Nexa Book"/>
                          <w:color w:val="FFAAA6" w:themeColor="accent5" w:themeTint="66"/>
                          <w:lang w:val="de-DE"/>
                        </w:rPr>
                        <w:t>Mit der richtigen Haltung geben</w:t>
                      </w:r>
                    </w:p>
                    <w:p w:rsidR="002D0BE8" w:rsidRPr="002D0BE8" w:rsidRDefault="002D0BE8" w:rsidP="002D0BE8">
                      <w:pPr>
                        <w:jc w:val="both"/>
                        <w:rPr>
                          <w:rFonts w:ascii="Nexa Book" w:hAnsi="Nexa Book"/>
                          <w:color w:val="FFFFFF" w:themeColor="background1"/>
                          <w:lang w:val="de-DE"/>
                        </w:rPr>
                      </w:pPr>
                      <w:r w:rsidRPr="002D0BE8">
                        <w:rPr>
                          <w:rFonts w:ascii="Nexa Book" w:hAnsi="Nexa Book"/>
                          <w:color w:val="FFFFFF" w:themeColor="background1"/>
                          <w:lang w:val="de-DE"/>
                        </w:rPr>
                        <w:br/>
                      </w:r>
                      <w:r w:rsidRPr="002D0BE8">
                        <w:rPr>
                          <w:rFonts w:ascii="Nexa Book" w:hAnsi="Nexa Book"/>
                          <w:color w:val="FFAAA6" w:themeColor="accent5" w:themeTint="66"/>
                          <w:lang w:val="de-DE"/>
                        </w:rPr>
                        <w:t>1. Freiwillig geben</w:t>
                      </w:r>
                    </w:p>
                    <w:p w:rsidR="002D0BE8" w:rsidRPr="002D0BE8" w:rsidRDefault="002D0BE8" w:rsidP="002D0BE8">
                      <w:pPr>
                        <w:rPr>
                          <w:rFonts w:eastAsia="Times New Roman"/>
                          <w:bdr w:val="none" w:sz="0" w:space="0" w:color="auto"/>
                          <w:lang w:val="de-DE" w:eastAsia="de-DE"/>
                        </w:rPr>
                      </w:pPr>
                      <w:r>
                        <w:rPr>
                          <w:rFonts w:ascii="Nexa Book" w:hAnsi="Nexa Book"/>
                          <w:color w:val="FFFFFF" w:themeColor="background1"/>
                          <w:lang w:val="de-DE"/>
                        </w:rPr>
                        <w:t xml:space="preserve">Denn wenn der gute Wille da ist, so ist jeder willkommen nach dem, was er hat, nicht nach dem was er nicht hat </w:t>
                      </w:r>
                      <w:r w:rsidRPr="002D0BE8">
                        <w:rPr>
                          <w:rFonts w:ascii="Nexa Book" w:hAnsi="Nexa Book"/>
                          <w:color w:val="FFFFFF" w:themeColor="background1"/>
                          <w:lang w:val="de-DE"/>
                        </w:rPr>
                        <w:t>(2. Korinther 8,12)</w:t>
                      </w:r>
                    </w:p>
                    <w:p w:rsidR="001247B4" w:rsidRDefault="002D0BE8" w:rsidP="001247B4">
                      <w:pPr>
                        <w:jc w:val="both"/>
                        <w:rPr>
                          <w:rFonts w:ascii="Nexa Book" w:hAnsi="Nexa Book"/>
                          <w:color w:val="FFFFFF" w:themeColor="background1"/>
                          <w:lang w:val="de-DE"/>
                        </w:rPr>
                      </w:pPr>
                      <w:r w:rsidRPr="002D0BE8">
                        <w:rPr>
                          <w:rFonts w:ascii="Nexa Book" w:hAnsi="Nexa Book"/>
                          <w:color w:val="FFFFFF" w:themeColor="background1"/>
                          <w:lang w:val="de-DE"/>
                        </w:rPr>
                        <w:br/>
                      </w:r>
                      <w:r w:rsidR="001247B4" w:rsidRPr="001247B4">
                        <w:rPr>
                          <w:rFonts w:ascii="Nexa Book" w:hAnsi="Nexa Book"/>
                          <w:color w:val="FFAAA6" w:themeColor="accent5" w:themeTint="66"/>
                          <w:lang w:val="de-DE"/>
                        </w:rPr>
                        <w:t>2. Fröhlich geben</w:t>
                      </w:r>
                    </w:p>
                    <w:p w:rsidR="002D0BE8" w:rsidRPr="002D0BE8" w:rsidRDefault="002D0BE8" w:rsidP="001247B4">
                      <w:pPr>
                        <w:jc w:val="both"/>
                        <w:rPr>
                          <w:rFonts w:ascii="Nexa Book" w:hAnsi="Nexa Book"/>
                          <w:color w:val="FFFFFF" w:themeColor="background1"/>
                          <w:lang w:val="de-DE"/>
                        </w:rPr>
                      </w:pPr>
                      <w:r w:rsidRPr="002D0BE8">
                        <w:rPr>
                          <w:rFonts w:ascii="Nexa Book" w:hAnsi="Nexa Book"/>
                          <w:color w:val="FFFFFF" w:themeColor="background1"/>
                          <w:lang w:val="de-DE"/>
                        </w:rPr>
                        <w:t>Jeder gebe, wie es sich in seinem Herzen vorgenommen hat; nicht mit Verdruss oder aus Zwang, denn einen fröhlichen Geber liebt Gott. (2. Korinther 9,7)</w:t>
                      </w:r>
                    </w:p>
                    <w:p w:rsidR="001247B4" w:rsidRDefault="002D0BE8" w:rsidP="002D0BE8">
                      <w:pPr>
                        <w:jc w:val="both"/>
                        <w:rPr>
                          <w:rFonts w:ascii="Nexa Book" w:hAnsi="Nexa Book"/>
                          <w:color w:val="FFFFFF" w:themeColor="background1"/>
                          <w:lang w:val="de-DE"/>
                        </w:rPr>
                      </w:pPr>
                      <w:r w:rsidRPr="002D0BE8">
                        <w:rPr>
                          <w:rFonts w:ascii="Nexa Book" w:hAnsi="Nexa Book"/>
                          <w:color w:val="FFFFFF" w:themeColor="background1"/>
                          <w:lang w:val="de-DE"/>
                        </w:rPr>
                        <w:br/>
                      </w:r>
                      <w:r w:rsidR="001247B4" w:rsidRPr="001247B4">
                        <w:rPr>
                          <w:rFonts w:ascii="Nexa Book" w:hAnsi="Nexa Book"/>
                          <w:color w:val="FFAAA6" w:themeColor="accent5" w:themeTint="66"/>
                          <w:lang w:val="de-DE"/>
                        </w:rPr>
                        <w:t>3. Nach Vermögen geben</w:t>
                      </w:r>
                    </w:p>
                    <w:p w:rsidR="002D0BE8" w:rsidRPr="002D0BE8" w:rsidRDefault="002D0BE8" w:rsidP="002D0BE8">
                      <w:pPr>
                        <w:jc w:val="both"/>
                        <w:rPr>
                          <w:rFonts w:ascii="Nexa Book" w:hAnsi="Nexa Book"/>
                          <w:color w:val="FFFFFF" w:themeColor="background1"/>
                          <w:lang w:val="de-DE"/>
                        </w:rPr>
                      </w:pPr>
                      <w:r w:rsidRPr="002D0BE8">
                        <w:rPr>
                          <w:rFonts w:ascii="Nexa Book" w:hAnsi="Nexa Book"/>
                          <w:color w:val="FFFFFF" w:themeColor="background1"/>
                          <w:lang w:val="de-DE"/>
                        </w:rPr>
                        <w:t>Denn nach Vermögen, ich bezeuge es, und über Vermögen waren sie aus eigenem Antrieb willig und baten uns mit vielem zu reden um die Gnade und die Beteiligung am Dienst für die heiligen. (2. Korinther 8,3 – 4).</w:t>
                      </w:r>
                    </w:p>
                    <w:p w:rsidR="001247B4" w:rsidRDefault="002D0BE8" w:rsidP="002D0BE8">
                      <w:pPr>
                        <w:jc w:val="both"/>
                        <w:rPr>
                          <w:rFonts w:ascii="Nexa Book" w:hAnsi="Nexa Book"/>
                          <w:color w:val="FFFFFF" w:themeColor="background1"/>
                          <w:lang w:val="de-DE"/>
                        </w:rPr>
                      </w:pPr>
                      <w:r w:rsidRPr="002D0BE8">
                        <w:rPr>
                          <w:rFonts w:ascii="Nexa Book" w:hAnsi="Nexa Book"/>
                          <w:color w:val="FFFFFF" w:themeColor="background1"/>
                          <w:lang w:val="de-DE"/>
                        </w:rPr>
                        <w:br/>
                      </w:r>
                      <w:r w:rsidR="001247B4" w:rsidRPr="001247B4">
                        <w:rPr>
                          <w:rFonts w:ascii="Nexa Book" w:hAnsi="Nexa Book"/>
                          <w:color w:val="FFAAA6" w:themeColor="accent5" w:themeTint="66"/>
                          <w:lang w:val="de-DE"/>
                        </w:rPr>
                        <w:t>4. Reichlich geben</w:t>
                      </w:r>
                    </w:p>
                    <w:p w:rsidR="002D0BE8" w:rsidRPr="002D0BE8" w:rsidRDefault="002D0BE8" w:rsidP="002D0BE8">
                      <w:pPr>
                        <w:jc w:val="both"/>
                        <w:rPr>
                          <w:rFonts w:ascii="Nexa Book" w:hAnsi="Nexa Book"/>
                          <w:color w:val="FFFFFF" w:themeColor="background1"/>
                          <w:lang w:val="de-DE"/>
                        </w:rPr>
                      </w:pPr>
                      <w:r w:rsidRPr="002D0BE8">
                        <w:rPr>
                          <w:rFonts w:ascii="Nexa Book" w:hAnsi="Nexa Book"/>
                          <w:color w:val="FFFFFF" w:themeColor="background1"/>
                          <w:lang w:val="de-DE"/>
                        </w:rPr>
                        <w:t>Dies aber sage ich: wer sparsam seht, wird auch sparsam ernten, und wer reichlich seht, wird auch reichlich ernten. (2. Korinther 9,6)</w:t>
                      </w:r>
                    </w:p>
                    <w:p w:rsidR="002D0BE8" w:rsidRPr="002D0BE8" w:rsidRDefault="002D0BE8" w:rsidP="001247B4">
                      <w:pPr>
                        <w:jc w:val="both"/>
                        <w:rPr>
                          <w:rFonts w:ascii="Times" w:hAnsi="Times"/>
                          <w:b/>
                          <w:color w:val="000000" w:themeColor="text1"/>
                          <w:lang w:val="de-DE"/>
                        </w:rPr>
                      </w:pPr>
                      <w:r w:rsidRPr="002D0BE8">
                        <w:rPr>
                          <w:rFonts w:ascii="Times" w:hAnsi="Times"/>
                          <w:color w:val="000000" w:themeColor="text1"/>
                          <w:lang w:val="de-DE"/>
                        </w:rPr>
                        <w:br/>
                      </w:r>
                    </w:p>
                    <w:p w:rsidR="002D0BE8" w:rsidRPr="002D0BE8" w:rsidRDefault="002D0BE8" w:rsidP="002D0BE8">
                      <w:pPr>
                        <w:jc w:val="both"/>
                        <w:rPr>
                          <w:rFonts w:ascii="Times" w:hAnsi="Times"/>
                          <w:color w:val="000000" w:themeColor="text1"/>
                          <w:lang w:val="de-DE"/>
                        </w:rPr>
                      </w:pPr>
                      <w:r w:rsidRPr="002D0BE8">
                        <w:rPr>
                          <w:rFonts w:ascii="Times" w:hAnsi="Times"/>
                          <w:color w:val="000000" w:themeColor="text1"/>
                          <w:lang w:val="de-DE"/>
                        </w:rPr>
                        <w:br/>
                      </w:r>
                    </w:p>
                    <w:p w:rsidR="002D0BE8" w:rsidRPr="002D0BE8" w:rsidRDefault="002D0BE8" w:rsidP="002D0BE8">
                      <w:pPr>
                        <w:jc w:val="both"/>
                        <w:rPr>
                          <w:rFonts w:ascii="Times" w:hAnsi="Times"/>
                          <w:b/>
                          <w:color w:val="000000" w:themeColor="text1"/>
                          <w:lang w:val="de-DE"/>
                        </w:rPr>
                      </w:pPr>
                      <w:r w:rsidRPr="002D0BE8">
                        <w:rPr>
                          <w:rStyle w:val="apple-converted-space"/>
                          <w:rFonts w:ascii="Times" w:hAnsi="Times"/>
                          <w:color w:val="000000" w:themeColor="text1"/>
                          <w:lang w:val="de-DE"/>
                        </w:rPr>
                        <w:t> </w:t>
                      </w:r>
                      <w:r w:rsidRPr="002D0BE8">
                        <w:rPr>
                          <w:rFonts w:ascii="Times" w:hAnsi="Times"/>
                          <w:color w:val="000000" w:themeColor="text1"/>
                          <w:lang w:val="de-DE"/>
                        </w:rPr>
                        <w:br/>
                      </w:r>
                    </w:p>
                    <w:p w:rsidR="00F46BEA" w:rsidRPr="007314CA" w:rsidRDefault="00F46BEA" w:rsidP="002D0BE8">
                      <w:pPr>
                        <w:widowControl w:val="0"/>
                        <w:pBdr>
                          <w:bottom w:val="single" w:sz="6" w:space="1" w:color="auto"/>
                        </w:pBdr>
                        <w:autoSpaceDE w:val="0"/>
                        <w:autoSpaceDN w:val="0"/>
                        <w:adjustRightInd w:val="0"/>
                        <w:spacing w:after="120"/>
                        <w:jc w:val="both"/>
                        <w:rPr>
                          <w:rFonts w:ascii="Nexa Book" w:hAnsi="Nexa Book" w:cs="Times"/>
                          <w:color w:val="FFFFFF" w:themeColor="background1"/>
                          <w:lang w:val="de-DE"/>
                        </w:rPr>
                      </w:pPr>
                    </w:p>
                  </w:txbxContent>
                </v:textbox>
                <w10:wrap anchorx="page" anchory="page"/>
              </v:rect>
            </w:pict>
          </mc:Fallback>
        </mc:AlternateContent>
      </w:r>
      <w:r w:rsidR="00F46BEA">
        <w:br w:type="page"/>
      </w:r>
      <w:r w:rsidR="00023284">
        <w:rPr>
          <w:noProof/>
          <w:lang w:val="en-US"/>
        </w:rPr>
        <w:lastRenderedPageBreak/>
        <w:drawing>
          <wp:anchor distT="152400" distB="152400" distL="152400" distR="152400" simplePos="0" relativeHeight="251831808" behindDoc="0" locked="0" layoutInCell="1" allowOverlap="1" wp14:anchorId="412B002E" wp14:editId="29B2C538">
            <wp:simplePos x="0" y="0"/>
            <wp:positionH relativeFrom="page">
              <wp:posOffset>-57785</wp:posOffset>
            </wp:positionH>
            <wp:positionV relativeFrom="page">
              <wp:posOffset>-1072264</wp:posOffset>
            </wp:positionV>
            <wp:extent cx="8266256" cy="11723626"/>
            <wp:effectExtent l="0" t="0" r="1905" b="0"/>
            <wp:wrapTopAndBottom distT="152400" distB="152400"/>
            <wp:docPr id="6" name="Placeholder"/>
            <wp:cNvGraphicFramePr/>
            <a:graphic xmlns:a="http://schemas.openxmlformats.org/drawingml/2006/main">
              <a:graphicData uri="http://schemas.openxmlformats.org/drawingml/2006/picture">
                <pic:pic xmlns:pic="http://schemas.openxmlformats.org/drawingml/2006/picture">
                  <pic:nvPicPr>
                    <pic:cNvPr id="1073741879" name="denali-903501_1280 (1).jpg"/>
                    <pic:cNvPicPr/>
                  </pic:nvPicPr>
                  <pic:blipFill>
                    <a:blip r:embed="rId9">
                      <a:extLst/>
                    </a:blip>
                    <a:srcRect l="26550" r="26550"/>
                    <a:stretch>
                      <a:fillRect/>
                    </a:stretch>
                  </pic:blipFill>
                  <pic:spPr>
                    <a:xfrm flipH="1">
                      <a:off x="0" y="0"/>
                      <a:ext cx="8266256" cy="11723626"/>
                    </a:xfrm>
                    <a:prstGeom prst="rect">
                      <a:avLst/>
                    </a:prstGeom>
                    <a:ln w="12700" cap="flat">
                      <a:noFill/>
                      <a:miter lim="400000"/>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margin">
              <wp14:pctWidth>0</wp14:pctWidth>
            </wp14:sizeRelH>
            <wp14:sizeRelV relativeFrom="margin">
              <wp14:pctHeight>0</wp14:pctHeight>
            </wp14:sizeRelV>
          </wp:anchor>
        </w:drawing>
      </w:r>
      <w:r w:rsidR="006C0312">
        <w:rPr>
          <w:noProof/>
          <w:lang w:val="en-US"/>
        </w:rPr>
        <mc:AlternateContent>
          <mc:Choice Requires="wps">
            <w:drawing>
              <wp:anchor distT="152400" distB="152400" distL="152400" distR="152400" simplePos="0" relativeHeight="251838976" behindDoc="0" locked="0" layoutInCell="1" allowOverlap="1" wp14:anchorId="31653B37" wp14:editId="139D89F8">
                <wp:simplePos x="0" y="0"/>
                <wp:positionH relativeFrom="page">
                  <wp:posOffset>3199130</wp:posOffset>
                </wp:positionH>
                <wp:positionV relativeFrom="page">
                  <wp:posOffset>10015014</wp:posOffset>
                </wp:positionV>
                <wp:extent cx="1113021" cy="295623"/>
                <wp:effectExtent l="0" t="0" r="0" b="0"/>
                <wp:wrapThrough wrapText="bothSides" distL="152400" distR="152400">
                  <wp:wrapPolygon edited="1">
                    <wp:start x="0" y="0"/>
                    <wp:lineTo x="0" y="21604"/>
                    <wp:lineTo x="21596" y="21604"/>
                    <wp:lineTo x="21596" y="0"/>
                    <wp:lineTo x="0" y="0"/>
                  </wp:wrapPolygon>
                </wp:wrapThrough>
                <wp:docPr id="8" name="officeArt object"/>
                <wp:cNvGraphicFramePr/>
                <a:graphic xmlns:a="http://schemas.openxmlformats.org/drawingml/2006/main">
                  <a:graphicData uri="http://schemas.microsoft.com/office/word/2010/wordprocessingShape">
                    <wps:wsp>
                      <wps:cNvSpPr/>
                      <wps:spPr>
                        <a:xfrm>
                          <a:off x="0" y="0"/>
                          <a:ext cx="1113021" cy="295623"/>
                        </a:xfrm>
                        <a:prstGeom prst="rect">
                          <a:avLst/>
                        </a:prstGeom>
                        <a:noFill/>
                        <a:ln w="12700" cap="flat">
                          <a:noFill/>
                          <a:miter lim="400000"/>
                        </a:ln>
                        <a:effectLst/>
                      </wps:spPr>
                      <wps:txbx>
                        <w:txbxContent>
                          <w:p w:rsidR="00F46BEA" w:rsidRDefault="00F46BEA" w:rsidP="00F46BEA">
                            <w:pPr>
                              <w:pStyle w:val="Body"/>
                              <w:jc w:val="center"/>
                            </w:pPr>
                            <w:r>
                              <w:rPr>
                                <w:rFonts w:ascii="Avenir Next"/>
                                <w:i/>
                                <w:iCs/>
                                <w:color w:val="FEFFFF"/>
                                <w:lang w:val="en-US"/>
                              </w:rPr>
                              <w:t>-</w:t>
                            </w:r>
                            <w:proofErr w:type="spellStart"/>
                            <w:r>
                              <w:rPr>
                                <w:rFonts w:ascii="Avenir Next"/>
                                <w:i/>
                                <w:iCs/>
                                <w:color w:val="FEFFFF"/>
                                <w:lang w:val="en-US"/>
                              </w:rPr>
                              <w:t>Seite</w:t>
                            </w:r>
                            <w:proofErr w:type="spellEnd"/>
                            <w:r w:rsidR="00FB7AAC">
                              <w:rPr>
                                <w:rFonts w:ascii="Avenir Next"/>
                                <w:i/>
                                <w:iCs/>
                                <w:color w:val="FEFFFF"/>
                                <w:lang w:val="en-US"/>
                              </w:rPr>
                              <w:t xml:space="preserve"> 8</w:t>
                            </w:r>
                            <w:r>
                              <w:rPr>
                                <w:rFonts w:ascii="Avenir Next"/>
                                <w:i/>
                                <w:iCs/>
                                <w:color w:val="FEFFFF"/>
                                <w:lang w:val="en-US"/>
                              </w:rPr>
                              <w:t>-</w:t>
                            </w:r>
                          </w:p>
                        </w:txbxContent>
                      </wps:txbx>
                      <wps:bodyPr wrap="square" lIns="0" tIns="0" rIns="0" bIns="0" numCol="1" anchor="ctr">
                        <a:noAutofit/>
                      </wps:bodyPr>
                    </wps:wsp>
                  </a:graphicData>
                </a:graphic>
              </wp:anchor>
            </w:drawing>
          </mc:Choice>
          <mc:Fallback>
            <w:pict>
              <v:rect w14:anchorId="31653B37" id="_x0000_s1043" style="position:absolute;margin-left:251.9pt;margin-top:788.6pt;width:87.65pt;height:23.3pt;z-index:251838976;visibility:visible;mso-wrap-style:square;mso-wrap-distance-left:12pt;mso-wrap-distance-top:12pt;mso-wrap-distance-right:12pt;mso-wrap-distance-bottom:12pt;mso-position-horizontal:absolute;mso-position-horizontal-relative:page;mso-position-vertical:absolute;mso-position-vertical-relative:page;v-text-anchor:middle" wrapcoords="0 -46 0 21511 21584 21511 21584 -46 0 -4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" filled="f" stroked="f" strokeweight="1pt">
                <v:stroke miterlimit="4"/>
                <v:textbox inset="0,0,0,0">
                  <w:txbxContent>
                    <w:p w:rsidR="00F46BEA" w:rsidRDefault="00F46BEA" w:rsidP="00F46BEA">
                      <w:pPr>
                        <w:pStyle w:val="Body"/>
                        <w:jc w:val="center"/>
                      </w:pPr>
                      <w:r>
                        <w:rPr>
                          <w:rFonts w:ascii="Avenir Next"/>
                          <w:i/>
                          <w:iCs/>
                          <w:color w:val="FEFFFF"/>
                          <w:lang w:val="en-US"/>
                        </w:rPr>
                        <w:t>-</w:t>
                      </w:r>
                      <w:proofErr w:type="spellStart"/>
                      <w:r>
                        <w:rPr>
                          <w:rFonts w:ascii="Avenir Next"/>
                          <w:i/>
                          <w:iCs/>
                          <w:color w:val="FEFFFF"/>
                          <w:lang w:val="en-US"/>
                        </w:rPr>
                        <w:t>Seite</w:t>
                      </w:r>
                      <w:proofErr w:type="spellEnd"/>
                      <w:r w:rsidR="00FB7AAC">
                        <w:rPr>
                          <w:rFonts w:ascii="Avenir Next"/>
                          <w:i/>
                          <w:iCs/>
                          <w:color w:val="FEFFFF"/>
                          <w:lang w:val="en-US"/>
                        </w:rPr>
                        <w:t xml:space="preserve"> 8</w:t>
                      </w:r>
                      <w:r>
                        <w:rPr>
                          <w:rFonts w:ascii="Avenir Next"/>
                          <w:i/>
                          <w:iCs/>
                          <w:color w:val="FEFFFF"/>
                          <w:lang w:val="en-US"/>
                        </w:rPr>
                        <w:t>-</w:t>
                      </w:r>
                    </w:p>
                  </w:txbxContent>
                </v:textbox>
                <w10:wrap type="through" anchorx="page" anchory="page"/>
              </v:rect>
            </w:pict>
          </mc:Fallback>
        </mc:AlternateContent>
      </w:r>
      <w:r w:rsidR="006C0312">
        <w:rPr>
          <w:noProof/>
          <w:lang w:val="en-US"/>
        </w:rPr>
        <mc:AlternateContent>
          <mc:Choice Requires="wps">
            <w:drawing>
              <wp:anchor distT="152400" distB="152400" distL="152400" distR="152400" simplePos="0" relativeHeight="251834880" behindDoc="0" locked="0" layoutInCell="1" allowOverlap="1" wp14:anchorId="1B47FE67" wp14:editId="33F77AA7">
                <wp:simplePos x="0" y="0"/>
                <wp:positionH relativeFrom="page">
                  <wp:posOffset>414670</wp:posOffset>
                </wp:positionH>
                <wp:positionV relativeFrom="page">
                  <wp:posOffset>457200</wp:posOffset>
                </wp:positionV>
                <wp:extent cx="6696710" cy="9909544"/>
                <wp:effectExtent l="0" t="0" r="0" b="0"/>
                <wp:wrapNone/>
                <wp:docPr id="7" name="officeArt object"/>
                <wp:cNvGraphicFramePr/>
                <a:graphic xmlns:a="http://schemas.openxmlformats.org/drawingml/2006/main">
                  <a:graphicData uri="http://schemas.microsoft.com/office/word/2010/wordprocessingShape">
                    <wps:wsp>
                      <wps:cNvSpPr/>
                      <wps:spPr>
                        <a:xfrm>
                          <a:off x="0" y="0"/>
                          <a:ext cx="6696710" cy="9909544"/>
                        </a:xfrm>
                        <a:prstGeom prst="rect">
                          <a:avLst/>
                        </a:prstGeom>
                        <a:solidFill>
                          <a:srgbClr val="061725">
                            <a:alpha val="83738"/>
                          </a:srgbClr>
                        </a:solidFill>
                        <a:ln w="12700" cap="flat">
                          <a:noFill/>
                          <a:miter lim="400000"/>
                        </a:ln>
                        <a:effectLst/>
                      </wps:spPr>
                      <wps:txbx>
                        <w:txbxContent>
                          <w:p w:rsidR="00C13FB5" w:rsidRPr="00022A43" w:rsidRDefault="00C13FB5" w:rsidP="00C13FB5">
                            <w:pPr>
                              <w:widowControl w:val="0"/>
                              <w:autoSpaceDE w:val="0"/>
                              <w:autoSpaceDN w:val="0"/>
                              <w:adjustRightInd w:val="0"/>
                              <w:spacing w:after="240" w:line="276" w:lineRule="auto"/>
                              <w:jc w:val="both"/>
                              <w:rPr>
                                <w:b/>
                                <w:u w:val="single"/>
                                <w:lang w:val="de-DE"/>
                              </w:rPr>
                            </w:pPr>
                          </w:p>
                          <w:p w:rsidR="00C13FB5" w:rsidRPr="00022A43" w:rsidRDefault="00C13FB5" w:rsidP="00A064D7">
                            <w:pPr>
                              <w:widowControl w:val="0"/>
                              <w:autoSpaceDE w:val="0"/>
                              <w:autoSpaceDN w:val="0"/>
                              <w:adjustRightInd w:val="0"/>
                              <w:spacing w:after="240" w:line="276" w:lineRule="auto"/>
                              <w:jc w:val="center"/>
                              <w:rPr>
                                <w:b/>
                                <w:color w:val="FFAAA6" w:themeColor="accent5" w:themeTint="66"/>
                                <w:u w:val="single"/>
                                <w:lang w:val="de-DE"/>
                              </w:rPr>
                            </w:pPr>
                            <w:r w:rsidRPr="00022A43">
                              <w:rPr>
                                <w:rFonts w:ascii="Nexa Book" w:hAnsi="Nexa Book" w:cs="Times"/>
                                <w:b/>
                                <w:bCs/>
                                <w:color w:val="FFAAA6" w:themeColor="accent5" w:themeTint="66"/>
                                <w:u w:val="single"/>
                                <w:lang w:val="de-DE"/>
                              </w:rPr>
                              <w:t>EINZIGARTIGKEIT UND BESTIMMUNG</w:t>
                            </w:r>
                          </w:p>
                          <w:p w:rsidR="00C13FB5" w:rsidRDefault="00C13FB5" w:rsidP="00C13FB5">
                            <w:pPr>
                              <w:widowControl w:val="0"/>
                              <w:autoSpaceDE w:val="0"/>
                              <w:autoSpaceDN w:val="0"/>
                              <w:adjustRightInd w:val="0"/>
                              <w:spacing w:after="240" w:line="276" w:lineRule="auto"/>
                              <w:jc w:val="both"/>
                              <w:rPr>
                                <w:rFonts w:ascii="Nexa Book" w:hAnsi="Nexa Book" w:cs="Times"/>
                                <w:color w:val="FFFFFF" w:themeColor="background1"/>
                                <w:lang w:val="de-DE"/>
                              </w:rPr>
                            </w:pPr>
                            <w:r w:rsidRPr="00C13FB5">
                              <w:rPr>
                                <w:rFonts w:ascii="Nexa Book" w:hAnsi="Nexa Book" w:cs="Times"/>
                                <w:color w:val="FFFFFF" w:themeColor="background1"/>
                                <w:lang w:val="de-DE"/>
                              </w:rPr>
                              <w:t>Deine Persönlichkeit,</w:t>
                            </w:r>
                            <w:r w:rsidR="000520E3">
                              <w:rPr>
                                <w:rFonts w:ascii="Nexa Book" w:hAnsi="Nexa Book" w:cs="Times"/>
                                <w:color w:val="FFFFFF" w:themeColor="background1"/>
                                <w:lang w:val="de-DE"/>
                              </w:rPr>
                              <w:t xml:space="preserve"> d</w:t>
                            </w:r>
                            <w:r w:rsidRPr="00C13FB5">
                              <w:rPr>
                                <w:rFonts w:ascii="Nexa Book" w:hAnsi="Nexa Book" w:cs="Times"/>
                                <w:color w:val="FFFFFF" w:themeColor="background1"/>
                                <w:lang w:val="de-DE"/>
                              </w:rPr>
                              <w:t>eine Talente und die Gaben, die Gott Dir gegeben hat, zeigen, wie erstaunlich er Dich gemacht hat.</w:t>
                            </w:r>
                            <w:r w:rsidR="00115DE0">
                              <w:rPr>
                                <w:rFonts w:ascii="Nexa Book" w:hAnsi="Nexa Book" w:cs="Times"/>
                                <w:color w:val="FFFFFF" w:themeColor="background1"/>
                                <w:lang w:val="de-DE"/>
                              </w:rPr>
                              <w:t xml:space="preserve"> Unser Antrieb ist es, dich auf deinem Weg mit Gott zu unterstützen. Die Berufung/ Bestimmung setzt sich aus 4 Feldern zusammen:</w:t>
                            </w:r>
                          </w:p>
                          <w:p w:rsidR="00613602" w:rsidRDefault="00613602" w:rsidP="00C13FB5">
                            <w:pPr>
                              <w:widowControl w:val="0"/>
                              <w:autoSpaceDE w:val="0"/>
                              <w:autoSpaceDN w:val="0"/>
                              <w:adjustRightInd w:val="0"/>
                              <w:spacing w:after="240" w:line="276" w:lineRule="auto"/>
                              <w:jc w:val="both"/>
                              <w:rPr>
                                <w:rFonts w:ascii="Nexa Book" w:hAnsi="Nexa Book" w:cs="Times"/>
                                <w:color w:val="FFFFFF" w:themeColor="background1"/>
                                <w:lang w:val="de-DE"/>
                              </w:rPr>
                            </w:pPr>
                          </w:p>
                          <w:p w:rsidR="00DC0617" w:rsidRDefault="00DC0617" w:rsidP="00DC0617">
                            <w:pPr>
                              <w:widowControl w:val="0"/>
                              <w:autoSpaceDE w:val="0"/>
                              <w:autoSpaceDN w:val="0"/>
                              <w:adjustRightInd w:val="0"/>
                              <w:spacing w:after="240" w:line="276" w:lineRule="auto"/>
                              <w:jc w:val="center"/>
                              <w:rPr>
                                <w:rFonts w:ascii="Nexa Book" w:hAnsi="Nexa Book" w:cs="Times"/>
                                <w:color w:val="FFFFFF" w:themeColor="background1"/>
                                <w:lang w:val="de-DE"/>
                              </w:rPr>
                            </w:pPr>
                            <w:r>
                              <w:rPr>
                                <w:rFonts w:ascii="Nexa Book" w:hAnsi="Nexa Book" w:cs="Times"/>
                                <w:noProof/>
                                <w:color w:val="FFFFFF" w:themeColor="background1"/>
                              </w:rPr>
                              <w:drawing>
                                <wp:inline distT="0" distB="0" distL="0" distR="0" wp14:anchorId="290382E4" wp14:editId="06C13FF2">
                                  <wp:extent cx="3950766" cy="2251099"/>
                                  <wp:effectExtent l="0" t="0" r="0" b="0"/>
                                  <wp:docPr id="4" name="Diagram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C0617" w:rsidRDefault="00DC0617" w:rsidP="00C13FB5">
                            <w:pPr>
                              <w:widowControl w:val="0"/>
                              <w:autoSpaceDE w:val="0"/>
                              <w:autoSpaceDN w:val="0"/>
                              <w:adjustRightInd w:val="0"/>
                              <w:spacing w:after="240" w:line="276" w:lineRule="auto"/>
                              <w:jc w:val="both"/>
                              <w:rPr>
                                <w:rFonts w:ascii="Nexa Book" w:hAnsi="Nexa Book" w:cs="Times"/>
                                <w:color w:val="FFFFFF" w:themeColor="background1"/>
                                <w:lang w:val="de-DE"/>
                              </w:rPr>
                            </w:pPr>
                          </w:p>
                          <w:p w:rsidR="00DC0617" w:rsidRPr="009120B8" w:rsidRDefault="00DC0617" w:rsidP="00C13FB5">
                            <w:pPr>
                              <w:widowControl w:val="0"/>
                              <w:autoSpaceDE w:val="0"/>
                              <w:autoSpaceDN w:val="0"/>
                              <w:adjustRightInd w:val="0"/>
                              <w:spacing w:after="240" w:line="276" w:lineRule="auto"/>
                              <w:jc w:val="both"/>
                              <w:rPr>
                                <w:rFonts w:ascii="Nexa Book" w:hAnsi="Nexa Book" w:cs="Times"/>
                                <w:b/>
                                <w:color w:val="FFFFFF" w:themeColor="background1"/>
                                <w:lang w:val="de-DE"/>
                              </w:rPr>
                            </w:pPr>
                          </w:p>
                          <w:p w:rsidR="00613602" w:rsidRPr="009120B8" w:rsidRDefault="00613602" w:rsidP="00DC0617">
                            <w:pPr>
                              <w:widowControl w:val="0"/>
                              <w:autoSpaceDE w:val="0"/>
                              <w:autoSpaceDN w:val="0"/>
                              <w:adjustRightInd w:val="0"/>
                              <w:spacing w:after="240" w:line="276" w:lineRule="auto"/>
                              <w:jc w:val="center"/>
                              <w:rPr>
                                <w:rFonts w:ascii="Nexa Book" w:hAnsi="Nexa Book" w:cs="Times"/>
                                <w:b/>
                                <w:color w:val="FFFFFF" w:themeColor="background1"/>
                                <w:lang w:val="de-DE"/>
                              </w:rPr>
                            </w:pPr>
                            <w:r w:rsidRPr="009120B8">
                              <w:rPr>
                                <w:rFonts w:ascii="Nexa Book" w:hAnsi="Nexa Book" w:cs="Times"/>
                                <w:b/>
                                <w:color w:val="FFFFFF" w:themeColor="background1"/>
                                <w:lang w:val="de-DE"/>
                              </w:rPr>
                              <w:t>Du Willst Verantwortung im Gospelhouse übernehmen?</w:t>
                            </w:r>
                          </w:p>
                          <w:p w:rsidR="00115DE0" w:rsidRDefault="00115DE0" w:rsidP="00115DE0">
                            <w:pPr>
                              <w:widowControl w:val="0"/>
                              <w:autoSpaceDE w:val="0"/>
                              <w:autoSpaceDN w:val="0"/>
                              <w:adjustRightInd w:val="0"/>
                              <w:spacing w:after="240" w:line="276" w:lineRule="auto"/>
                              <w:rPr>
                                <w:rFonts w:ascii="Nexa Book" w:hAnsi="Nexa Book" w:cs="Times"/>
                                <w:color w:val="FFFFFF" w:themeColor="background1"/>
                                <w:lang w:val="de-DE"/>
                              </w:rPr>
                            </w:pPr>
                            <w:r>
                              <w:rPr>
                                <w:rFonts w:ascii="Nexa Book" w:hAnsi="Nexa Book" w:cs="Times"/>
                                <w:color w:val="FFFFFF" w:themeColor="background1"/>
                                <w:lang w:val="de-DE"/>
                              </w:rPr>
                              <w:t>Wir freuen uns, wenn Menschen ihre Gaben und ihr Potential im Gospelhouse einsetzen wollen.  Gerne darfst du dich an unseren Pastor wenden. Gemeinsam könnt ihr der Frage nachgehen, an welchem Platz du dich mit deinen Fähigkeiten einbringen kannst.</w:t>
                            </w:r>
                          </w:p>
                          <w:p w:rsidR="00115DE0" w:rsidRDefault="00115DE0" w:rsidP="00115DE0">
                            <w:pPr>
                              <w:widowControl w:val="0"/>
                              <w:autoSpaceDE w:val="0"/>
                              <w:autoSpaceDN w:val="0"/>
                              <w:adjustRightInd w:val="0"/>
                              <w:spacing w:after="240" w:line="276" w:lineRule="auto"/>
                              <w:rPr>
                                <w:rFonts w:ascii="Nexa Book" w:hAnsi="Nexa Book" w:cs="Times"/>
                                <w:color w:val="FFFFFF" w:themeColor="background1"/>
                                <w:lang w:val="de-DE"/>
                              </w:rPr>
                            </w:pPr>
                          </w:p>
                          <w:p w:rsidR="00115DE0" w:rsidRDefault="00115DE0" w:rsidP="00115DE0">
                            <w:pPr>
                              <w:widowControl w:val="0"/>
                              <w:autoSpaceDE w:val="0"/>
                              <w:autoSpaceDN w:val="0"/>
                              <w:adjustRightInd w:val="0"/>
                              <w:spacing w:after="240" w:line="276" w:lineRule="auto"/>
                              <w:rPr>
                                <w:rFonts w:ascii="Nexa Book" w:hAnsi="Nexa Book" w:cs="Times"/>
                                <w:color w:val="FFFFFF" w:themeColor="background1"/>
                                <w:lang w:val="de-DE"/>
                              </w:rPr>
                            </w:pPr>
                            <w:r>
                              <w:rPr>
                                <w:rFonts w:ascii="Nexa Book" w:hAnsi="Nexa Book" w:cs="Times"/>
                                <w:color w:val="FFFFFF" w:themeColor="background1"/>
                                <w:lang w:val="de-DE"/>
                              </w:rPr>
                              <w:t>Unser Wachstumspfad:</w:t>
                            </w:r>
                          </w:p>
                          <w:p w:rsidR="00BF3871" w:rsidRDefault="00115DE0" w:rsidP="00BF3871">
                            <w:pPr>
                              <w:pStyle w:val="Listenabsatz"/>
                              <w:widowControl w:val="0"/>
                              <w:autoSpaceDE w:val="0"/>
                              <w:autoSpaceDN w:val="0"/>
                              <w:adjustRightInd w:val="0"/>
                              <w:spacing w:after="240" w:line="276" w:lineRule="auto"/>
                              <w:rPr>
                                <w:rFonts w:ascii="Nexa Book" w:hAnsi="Nexa Book" w:cs="Times"/>
                                <w:color w:val="FFFFFF" w:themeColor="background1"/>
                              </w:rPr>
                            </w:pPr>
                            <w:r w:rsidRPr="00BF3871">
                              <w:rPr>
                                <w:rFonts w:ascii="Nexa Book" w:hAnsi="Nexa Book" w:cs="Times"/>
                                <w:color w:val="FFFFFF" w:themeColor="background1"/>
                              </w:rPr>
                              <w:t>Regelmäßige Gottesdienstbesuche</w:t>
                            </w:r>
                          </w:p>
                          <w:p w:rsidR="00BF3871" w:rsidRDefault="00BF3871" w:rsidP="00BF3871">
                            <w:pPr>
                              <w:pStyle w:val="Listenabsatz"/>
                              <w:widowControl w:val="0"/>
                              <w:autoSpaceDE w:val="0"/>
                              <w:autoSpaceDN w:val="0"/>
                              <w:adjustRightInd w:val="0"/>
                              <w:spacing w:after="240" w:line="276" w:lineRule="auto"/>
                              <w:rPr>
                                <w:rFonts w:ascii="Nexa Book" w:hAnsi="Nexa Book" w:cs="Times"/>
                                <w:color w:val="FFFFFF" w:themeColor="background1"/>
                              </w:rPr>
                            </w:pPr>
                            <w:r>
                              <w:rPr>
                                <w:rFonts w:ascii="Nexa Book" w:hAnsi="Nexa Book" w:cs="Times"/>
                                <w:color w:val="FFFFFF" w:themeColor="background1"/>
                              </w:rPr>
                              <w:t>Besuch einer Kleingruppe</w:t>
                            </w:r>
                          </w:p>
                          <w:p w:rsidR="00BF3871" w:rsidRDefault="00BF3871" w:rsidP="00BF3871">
                            <w:pPr>
                              <w:pStyle w:val="Listenabsatz"/>
                              <w:widowControl w:val="0"/>
                              <w:autoSpaceDE w:val="0"/>
                              <w:autoSpaceDN w:val="0"/>
                              <w:adjustRightInd w:val="0"/>
                              <w:spacing w:after="240" w:line="276" w:lineRule="auto"/>
                              <w:rPr>
                                <w:rFonts w:ascii="Nexa Book" w:hAnsi="Nexa Book" w:cs="Times"/>
                                <w:color w:val="FFFFFF" w:themeColor="background1"/>
                              </w:rPr>
                            </w:pPr>
                            <w:proofErr w:type="spellStart"/>
                            <w:r>
                              <w:rPr>
                                <w:rFonts w:ascii="Nexa Book" w:hAnsi="Nexa Book" w:cs="Times"/>
                                <w:color w:val="FFFFFF" w:themeColor="background1"/>
                              </w:rPr>
                              <w:t>Welcomedinner</w:t>
                            </w:r>
                            <w:proofErr w:type="spellEnd"/>
                          </w:p>
                          <w:p w:rsidR="00115DE0" w:rsidRDefault="00BF3871" w:rsidP="00BF3871">
                            <w:pPr>
                              <w:pStyle w:val="Listenabsatz"/>
                              <w:widowControl w:val="0"/>
                              <w:autoSpaceDE w:val="0"/>
                              <w:autoSpaceDN w:val="0"/>
                              <w:adjustRightInd w:val="0"/>
                              <w:spacing w:after="240" w:line="276" w:lineRule="auto"/>
                              <w:rPr>
                                <w:rFonts w:ascii="Nexa Book" w:hAnsi="Nexa Book" w:cs="Times"/>
                                <w:color w:val="FFFFFF" w:themeColor="background1"/>
                              </w:rPr>
                            </w:pPr>
                            <w:r>
                              <w:rPr>
                                <w:rFonts w:ascii="Nexa Book" w:hAnsi="Nexa Book" w:cs="Times"/>
                                <w:color w:val="FFFFFF" w:themeColor="background1"/>
                              </w:rPr>
                              <w:t>Basics-Kurs</w:t>
                            </w:r>
                          </w:p>
                          <w:p w:rsidR="00BF3871" w:rsidRPr="00BF3871" w:rsidRDefault="00BF3871" w:rsidP="00BF3871">
                            <w:pPr>
                              <w:pStyle w:val="Listenabsatz"/>
                              <w:widowControl w:val="0"/>
                              <w:autoSpaceDE w:val="0"/>
                              <w:autoSpaceDN w:val="0"/>
                              <w:adjustRightInd w:val="0"/>
                              <w:spacing w:after="240" w:line="276" w:lineRule="auto"/>
                              <w:rPr>
                                <w:rFonts w:ascii="Nexa Book" w:hAnsi="Nexa Book" w:cs="Times"/>
                                <w:color w:val="FFFFFF" w:themeColor="background1"/>
                              </w:rPr>
                            </w:pPr>
                            <w:r>
                              <w:rPr>
                                <w:rFonts w:ascii="Nexa Book" w:hAnsi="Nexa Book" w:cs="Times"/>
                                <w:color w:val="FFFFFF" w:themeColor="background1"/>
                              </w:rPr>
                              <w:t>Persönliches Gespräch mit unserem Pastor</w:t>
                            </w:r>
                          </w:p>
                          <w:p w:rsidR="00DC0617" w:rsidRDefault="00DC0617" w:rsidP="00115DE0">
                            <w:pPr>
                              <w:widowControl w:val="0"/>
                              <w:autoSpaceDE w:val="0"/>
                              <w:autoSpaceDN w:val="0"/>
                              <w:adjustRightInd w:val="0"/>
                              <w:spacing w:after="240" w:line="276" w:lineRule="auto"/>
                              <w:rPr>
                                <w:rFonts w:ascii="Nexa Book" w:hAnsi="Nexa Book" w:cs="Times"/>
                                <w:color w:val="FFFFFF" w:themeColor="background1"/>
                                <w:lang w:val="de-DE"/>
                              </w:rPr>
                            </w:pPr>
                          </w:p>
                          <w:p w:rsidR="00DC0617" w:rsidRDefault="00DC0617" w:rsidP="00DC0617">
                            <w:pPr>
                              <w:widowControl w:val="0"/>
                              <w:autoSpaceDE w:val="0"/>
                              <w:autoSpaceDN w:val="0"/>
                              <w:adjustRightInd w:val="0"/>
                              <w:spacing w:after="240" w:line="276" w:lineRule="auto"/>
                              <w:jc w:val="center"/>
                              <w:rPr>
                                <w:rFonts w:ascii="Nexa Book" w:hAnsi="Nexa Book" w:cs="Times"/>
                                <w:color w:val="FFFFFF" w:themeColor="background1"/>
                                <w:lang w:val="de-DE"/>
                              </w:rPr>
                            </w:pPr>
                          </w:p>
                          <w:p w:rsidR="00DC0617" w:rsidRPr="00C13FB5" w:rsidRDefault="00DC0617" w:rsidP="00DC0617">
                            <w:pPr>
                              <w:widowControl w:val="0"/>
                              <w:autoSpaceDE w:val="0"/>
                              <w:autoSpaceDN w:val="0"/>
                              <w:adjustRightInd w:val="0"/>
                              <w:spacing w:after="240" w:line="276" w:lineRule="auto"/>
                              <w:jc w:val="center"/>
                              <w:rPr>
                                <w:rFonts w:ascii="Nexa Book" w:hAnsi="Nexa Book" w:cs="Times"/>
                                <w:color w:val="FFFFFF" w:themeColor="background1"/>
                                <w:lang w:val="de-DE"/>
                              </w:rPr>
                            </w:pPr>
                          </w:p>
                          <w:p w:rsidR="00C13FB5" w:rsidRPr="00C13FB5" w:rsidRDefault="00C13FB5" w:rsidP="00C13FB5">
                            <w:pPr>
                              <w:spacing w:line="276" w:lineRule="auto"/>
                              <w:jc w:val="both"/>
                              <w:rPr>
                                <w:rFonts w:ascii="Nexa Book" w:hAnsi="Nexa Book"/>
                                <w:color w:val="FFFFFF" w:themeColor="background1"/>
                                <w:lang w:val="de-DE"/>
                              </w:rPr>
                            </w:pPr>
                          </w:p>
                          <w:p w:rsidR="00F46BEA" w:rsidRPr="00C13FB5" w:rsidRDefault="00F46BEA" w:rsidP="00C13FB5">
                            <w:pPr>
                              <w:pBdr>
                                <w:bottom w:val="single" w:sz="6" w:space="1" w:color="auto"/>
                              </w:pBdr>
                              <w:spacing w:line="276" w:lineRule="auto"/>
                              <w:jc w:val="both"/>
                              <w:rPr>
                                <w:rFonts w:ascii="Nexa Book" w:hAnsi="Nexa Book"/>
                                <w:color w:val="FFFFFF" w:themeColor="background1"/>
                                <w:lang w:val="de-DE"/>
                              </w:rPr>
                            </w:pPr>
                          </w:p>
                        </w:txbxContent>
                      </wps:txbx>
                      <wps:bodyPr>
                        <a:noAutofit/>
                      </wps:bodyPr>
                    </wps:wsp>
                  </a:graphicData>
                </a:graphic>
                <wp14:sizeRelH relativeFrom="margin">
                  <wp14:pctWidth>0</wp14:pctWidth>
                </wp14:sizeRelH>
                <wp14:sizeRelV relativeFrom="margin">
                  <wp14:pctHeight>0</wp14:pctHeight>
                </wp14:sizeRelV>
              </wp:anchor>
            </w:drawing>
          </mc:Choice>
          <mc:Fallback>
            <w:pict>
              <v:rect w14:anchorId="1B47FE67" id="_x0000_s1044" style="position:absolute;margin-left:32.65pt;margin-top:36pt;width:527.3pt;height:780.3pt;z-index:25183488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" fillcolor="#061725" stroked="f" strokeweight="1pt">
                <v:fill opacity="54998f"/>
                <v:stroke miterlimit="4"/>
                <v:textbox>
                  <w:txbxContent>
                    <w:p w:rsidR="00C13FB5" w:rsidRPr="00022A43" w:rsidRDefault="00C13FB5" w:rsidP="00C13FB5">
                      <w:pPr>
                        <w:widowControl w:val="0"/>
                        <w:autoSpaceDE w:val="0"/>
                        <w:autoSpaceDN w:val="0"/>
                        <w:adjustRightInd w:val="0"/>
                        <w:spacing w:after="240" w:line="276" w:lineRule="auto"/>
                        <w:jc w:val="both"/>
                        <w:rPr>
                          <w:b/>
                          <w:u w:val="single"/>
                          <w:lang w:val="de-DE"/>
                        </w:rPr>
                      </w:pPr>
                    </w:p>
                    <w:p w:rsidR="00C13FB5" w:rsidRPr="00022A43" w:rsidRDefault="00C13FB5" w:rsidP="00A064D7">
                      <w:pPr>
                        <w:widowControl w:val="0"/>
                        <w:autoSpaceDE w:val="0"/>
                        <w:autoSpaceDN w:val="0"/>
                        <w:adjustRightInd w:val="0"/>
                        <w:spacing w:after="240" w:line="276" w:lineRule="auto"/>
                        <w:jc w:val="center"/>
                        <w:rPr>
                          <w:b/>
                          <w:color w:val="FFAAA6" w:themeColor="accent5" w:themeTint="66"/>
                          <w:u w:val="single"/>
                          <w:lang w:val="de-DE"/>
                        </w:rPr>
                      </w:pPr>
                      <w:r w:rsidRPr="00022A43">
                        <w:rPr>
                          <w:rFonts w:ascii="Nexa Book" w:hAnsi="Nexa Book" w:cs="Times"/>
                          <w:b/>
                          <w:bCs/>
                          <w:color w:val="FFAAA6" w:themeColor="accent5" w:themeTint="66"/>
                          <w:u w:val="single"/>
                          <w:lang w:val="de-DE"/>
                        </w:rPr>
                        <w:t>EINZIGARTIGKEIT UND BESTIMMUNG</w:t>
                      </w:r>
                    </w:p>
                    <w:p w:rsidR="00C13FB5" w:rsidRDefault="00C13FB5" w:rsidP="00C13FB5">
                      <w:pPr>
                        <w:widowControl w:val="0"/>
                        <w:autoSpaceDE w:val="0"/>
                        <w:autoSpaceDN w:val="0"/>
                        <w:adjustRightInd w:val="0"/>
                        <w:spacing w:after="240" w:line="276" w:lineRule="auto"/>
                        <w:jc w:val="both"/>
                        <w:rPr>
                          <w:rFonts w:ascii="Nexa Book" w:hAnsi="Nexa Book" w:cs="Times"/>
                          <w:color w:val="FFFFFF" w:themeColor="background1"/>
                          <w:lang w:val="de-DE"/>
                        </w:rPr>
                      </w:pPr>
                      <w:r w:rsidRPr="00C13FB5">
                        <w:rPr>
                          <w:rFonts w:ascii="Nexa Book" w:hAnsi="Nexa Book" w:cs="Times"/>
                          <w:color w:val="FFFFFF" w:themeColor="background1"/>
                          <w:lang w:val="de-DE"/>
                        </w:rPr>
                        <w:t>Deine Persönlichkeit,</w:t>
                      </w:r>
                      <w:r w:rsidR="000520E3">
                        <w:rPr>
                          <w:rFonts w:ascii="Nexa Book" w:hAnsi="Nexa Book" w:cs="Times"/>
                          <w:color w:val="FFFFFF" w:themeColor="background1"/>
                          <w:lang w:val="de-DE"/>
                        </w:rPr>
                        <w:t xml:space="preserve"> d</w:t>
                      </w:r>
                      <w:r w:rsidRPr="00C13FB5">
                        <w:rPr>
                          <w:rFonts w:ascii="Nexa Book" w:hAnsi="Nexa Book" w:cs="Times"/>
                          <w:color w:val="FFFFFF" w:themeColor="background1"/>
                          <w:lang w:val="de-DE"/>
                        </w:rPr>
                        <w:t>eine Talente und die Gaben, die Gott Dir gegeben hat, zeigen, wie erstaunlich er Dich gemacht hat.</w:t>
                      </w:r>
                      <w:r w:rsidR="00115DE0">
                        <w:rPr>
                          <w:rFonts w:ascii="Nexa Book" w:hAnsi="Nexa Book" w:cs="Times"/>
                          <w:color w:val="FFFFFF" w:themeColor="background1"/>
                          <w:lang w:val="de-DE"/>
                        </w:rPr>
                        <w:t xml:space="preserve"> Unser Antrieb ist es, dich auf deinem Weg mit Gott zu unterstützen. Die Berufung/ Bestimmung setzt sich aus 4 Feldern zusammen:</w:t>
                      </w:r>
                    </w:p>
                    <w:p w:rsidR="00613602" w:rsidRDefault="00613602" w:rsidP="00C13FB5">
                      <w:pPr>
                        <w:widowControl w:val="0"/>
                        <w:autoSpaceDE w:val="0"/>
                        <w:autoSpaceDN w:val="0"/>
                        <w:adjustRightInd w:val="0"/>
                        <w:spacing w:after="240" w:line="276" w:lineRule="auto"/>
                        <w:jc w:val="both"/>
                        <w:rPr>
                          <w:rFonts w:ascii="Nexa Book" w:hAnsi="Nexa Book" w:cs="Times"/>
                          <w:color w:val="FFFFFF" w:themeColor="background1"/>
                          <w:lang w:val="de-DE"/>
                        </w:rPr>
                      </w:pPr>
                    </w:p>
                    <w:p w:rsidR="00DC0617" w:rsidRDefault="00DC0617" w:rsidP="00DC0617">
                      <w:pPr>
                        <w:widowControl w:val="0"/>
                        <w:autoSpaceDE w:val="0"/>
                        <w:autoSpaceDN w:val="0"/>
                        <w:adjustRightInd w:val="0"/>
                        <w:spacing w:after="240" w:line="276" w:lineRule="auto"/>
                        <w:jc w:val="center"/>
                        <w:rPr>
                          <w:rFonts w:ascii="Nexa Book" w:hAnsi="Nexa Book" w:cs="Times"/>
                          <w:color w:val="FFFFFF" w:themeColor="background1"/>
                          <w:lang w:val="de-DE"/>
                        </w:rPr>
                      </w:pPr>
                      <w:r>
                        <w:rPr>
                          <w:rFonts w:ascii="Nexa Book" w:hAnsi="Nexa Book" w:cs="Times"/>
                          <w:noProof/>
                          <w:color w:val="FFFFFF" w:themeColor="background1"/>
                        </w:rPr>
                        <w:drawing>
                          <wp:inline distT="0" distB="0" distL="0" distR="0" wp14:anchorId="290382E4" wp14:editId="06C13FF2">
                            <wp:extent cx="3950766" cy="2251099"/>
                            <wp:effectExtent l="0" t="0" r="0" b="0"/>
                            <wp:docPr id="4" name="Diagram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C0617" w:rsidRDefault="00DC0617" w:rsidP="00C13FB5">
                      <w:pPr>
                        <w:widowControl w:val="0"/>
                        <w:autoSpaceDE w:val="0"/>
                        <w:autoSpaceDN w:val="0"/>
                        <w:adjustRightInd w:val="0"/>
                        <w:spacing w:after="240" w:line="276" w:lineRule="auto"/>
                        <w:jc w:val="both"/>
                        <w:rPr>
                          <w:rFonts w:ascii="Nexa Book" w:hAnsi="Nexa Book" w:cs="Times"/>
                          <w:color w:val="FFFFFF" w:themeColor="background1"/>
                          <w:lang w:val="de-DE"/>
                        </w:rPr>
                      </w:pPr>
                    </w:p>
                    <w:p w:rsidR="00DC0617" w:rsidRPr="009120B8" w:rsidRDefault="00DC0617" w:rsidP="00C13FB5">
                      <w:pPr>
                        <w:widowControl w:val="0"/>
                        <w:autoSpaceDE w:val="0"/>
                        <w:autoSpaceDN w:val="0"/>
                        <w:adjustRightInd w:val="0"/>
                        <w:spacing w:after="240" w:line="276" w:lineRule="auto"/>
                        <w:jc w:val="both"/>
                        <w:rPr>
                          <w:rFonts w:ascii="Nexa Book" w:hAnsi="Nexa Book" w:cs="Times"/>
                          <w:b/>
                          <w:color w:val="FFFFFF" w:themeColor="background1"/>
                          <w:lang w:val="de-DE"/>
                        </w:rPr>
                      </w:pPr>
                    </w:p>
                    <w:p w:rsidR="00613602" w:rsidRPr="009120B8" w:rsidRDefault="00613602" w:rsidP="00DC0617">
                      <w:pPr>
                        <w:widowControl w:val="0"/>
                        <w:autoSpaceDE w:val="0"/>
                        <w:autoSpaceDN w:val="0"/>
                        <w:adjustRightInd w:val="0"/>
                        <w:spacing w:after="240" w:line="276" w:lineRule="auto"/>
                        <w:jc w:val="center"/>
                        <w:rPr>
                          <w:rFonts w:ascii="Nexa Book" w:hAnsi="Nexa Book" w:cs="Times"/>
                          <w:b/>
                          <w:color w:val="FFFFFF" w:themeColor="background1"/>
                          <w:lang w:val="de-DE"/>
                        </w:rPr>
                      </w:pPr>
                      <w:r w:rsidRPr="009120B8">
                        <w:rPr>
                          <w:rFonts w:ascii="Nexa Book" w:hAnsi="Nexa Book" w:cs="Times"/>
                          <w:b/>
                          <w:color w:val="FFFFFF" w:themeColor="background1"/>
                          <w:lang w:val="de-DE"/>
                        </w:rPr>
                        <w:t>Du Willst Verantwortung im Gospelhouse übernehmen?</w:t>
                      </w:r>
                    </w:p>
                    <w:p w:rsidR="00115DE0" w:rsidRDefault="00115DE0" w:rsidP="00115DE0">
                      <w:pPr>
                        <w:widowControl w:val="0"/>
                        <w:autoSpaceDE w:val="0"/>
                        <w:autoSpaceDN w:val="0"/>
                        <w:adjustRightInd w:val="0"/>
                        <w:spacing w:after="240" w:line="276" w:lineRule="auto"/>
                        <w:rPr>
                          <w:rFonts w:ascii="Nexa Book" w:hAnsi="Nexa Book" w:cs="Times"/>
                          <w:color w:val="FFFFFF" w:themeColor="background1"/>
                          <w:lang w:val="de-DE"/>
                        </w:rPr>
                      </w:pPr>
                      <w:r>
                        <w:rPr>
                          <w:rFonts w:ascii="Nexa Book" w:hAnsi="Nexa Book" w:cs="Times"/>
                          <w:color w:val="FFFFFF" w:themeColor="background1"/>
                          <w:lang w:val="de-DE"/>
                        </w:rPr>
                        <w:t>Wir freuen uns, wenn Menschen ihre Gaben und ihr Potential im Gospelhouse einsetzen wollen.  Gerne darfst du dich an unseren Pastor wenden. Gemeinsam könnt ihr der Frage nachgehen, an welchem Platz du dich mit deinen Fähigkeiten einbringen kannst.</w:t>
                      </w:r>
                    </w:p>
                    <w:p w:rsidR="00115DE0" w:rsidRDefault="00115DE0" w:rsidP="00115DE0">
                      <w:pPr>
                        <w:widowControl w:val="0"/>
                        <w:autoSpaceDE w:val="0"/>
                        <w:autoSpaceDN w:val="0"/>
                        <w:adjustRightInd w:val="0"/>
                        <w:spacing w:after="240" w:line="276" w:lineRule="auto"/>
                        <w:rPr>
                          <w:rFonts w:ascii="Nexa Book" w:hAnsi="Nexa Book" w:cs="Times"/>
                          <w:color w:val="FFFFFF" w:themeColor="background1"/>
                          <w:lang w:val="de-DE"/>
                        </w:rPr>
                      </w:pPr>
                    </w:p>
                    <w:p w:rsidR="00115DE0" w:rsidRDefault="00115DE0" w:rsidP="00115DE0">
                      <w:pPr>
                        <w:widowControl w:val="0"/>
                        <w:autoSpaceDE w:val="0"/>
                        <w:autoSpaceDN w:val="0"/>
                        <w:adjustRightInd w:val="0"/>
                        <w:spacing w:after="240" w:line="276" w:lineRule="auto"/>
                        <w:rPr>
                          <w:rFonts w:ascii="Nexa Book" w:hAnsi="Nexa Book" w:cs="Times"/>
                          <w:color w:val="FFFFFF" w:themeColor="background1"/>
                          <w:lang w:val="de-DE"/>
                        </w:rPr>
                      </w:pPr>
                      <w:r>
                        <w:rPr>
                          <w:rFonts w:ascii="Nexa Book" w:hAnsi="Nexa Book" w:cs="Times"/>
                          <w:color w:val="FFFFFF" w:themeColor="background1"/>
                          <w:lang w:val="de-DE"/>
                        </w:rPr>
                        <w:t>Unser Wachstumspfad:</w:t>
                      </w:r>
                    </w:p>
                    <w:p w:rsidR="00BF3871" w:rsidRDefault="00115DE0" w:rsidP="00BF3871">
                      <w:pPr>
                        <w:pStyle w:val="Listenabsatz"/>
                        <w:widowControl w:val="0"/>
                        <w:autoSpaceDE w:val="0"/>
                        <w:autoSpaceDN w:val="0"/>
                        <w:adjustRightInd w:val="0"/>
                        <w:spacing w:after="240" w:line="276" w:lineRule="auto"/>
                        <w:rPr>
                          <w:rFonts w:ascii="Nexa Book" w:hAnsi="Nexa Book" w:cs="Times"/>
                          <w:color w:val="FFFFFF" w:themeColor="background1"/>
                        </w:rPr>
                      </w:pPr>
                      <w:r w:rsidRPr="00BF3871">
                        <w:rPr>
                          <w:rFonts w:ascii="Nexa Book" w:hAnsi="Nexa Book" w:cs="Times"/>
                          <w:color w:val="FFFFFF" w:themeColor="background1"/>
                        </w:rPr>
                        <w:t>Regelmäßige Gottesdienstbesuche</w:t>
                      </w:r>
                    </w:p>
                    <w:p w:rsidR="00BF3871" w:rsidRDefault="00BF3871" w:rsidP="00BF3871">
                      <w:pPr>
                        <w:pStyle w:val="Listenabsatz"/>
                        <w:widowControl w:val="0"/>
                        <w:autoSpaceDE w:val="0"/>
                        <w:autoSpaceDN w:val="0"/>
                        <w:adjustRightInd w:val="0"/>
                        <w:spacing w:after="240" w:line="276" w:lineRule="auto"/>
                        <w:rPr>
                          <w:rFonts w:ascii="Nexa Book" w:hAnsi="Nexa Book" w:cs="Times"/>
                          <w:color w:val="FFFFFF" w:themeColor="background1"/>
                        </w:rPr>
                      </w:pPr>
                      <w:r>
                        <w:rPr>
                          <w:rFonts w:ascii="Nexa Book" w:hAnsi="Nexa Book" w:cs="Times"/>
                          <w:color w:val="FFFFFF" w:themeColor="background1"/>
                        </w:rPr>
                        <w:t>Besuch einer Kleingruppe</w:t>
                      </w:r>
                    </w:p>
                    <w:p w:rsidR="00BF3871" w:rsidRDefault="00BF3871" w:rsidP="00BF3871">
                      <w:pPr>
                        <w:pStyle w:val="Listenabsatz"/>
                        <w:widowControl w:val="0"/>
                        <w:autoSpaceDE w:val="0"/>
                        <w:autoSpaceDN w:val="0"/>
                        <w:adjustRightInd w:val="0"/>
                        <w:spacing w:after="240" w:line="276" w:lineRule="auto"/>
                        <w:rPr>
                          <w:rFonts w:ascii="Nexa Book" w:hAnsi="Nexa Book" w:cs="Times"/>
                          <w:color w:val="FFFFFF" w:themeColor="background1"/>
                        </w:rPr>
                      </w:pPr>
                      <w:proofErr w:type="spellStart"/>
                      <w:r>
                        <w:rPr>
                          <w:rFonts w:ascii="Nexa Book" w:hAnsi="Nexa Book" w:cs="Times"/>
                          <w:color w:val="FFFFFF" w:themeColor="background1"/>
                        </w:rPr>
                        <w:t>Welcomedinner</w:t>
                      </w:r>
                      <w:proofErr w:type="spellEnd"/>
                    </w:p>
                    <w:p w:rsidR="00115DE0" w:rsidRDefault="00BF3871" w:rsidP="00BF3871">
                      <w:pPr>
                        <w:pStyle w:val="Listenabsatz"/>
                        <w:widowControl w:val="0"/>
                        <w:autoSpaceDE w:val="0"/>
                        <w:autoSpaceDN w:val="0"/>
                        <w:adjustRightInd w:val="0"/>
                        <w:spacing w:after="240" w:line="276" w:lineRule="auto"/>
                        <w:rPr>
                          <w:rFonts w:ascii="Nexa Book" w:hAnsi="Nexa Book" w:cs="Times"/>
                          <w:color w:val="FFFFFF" w:themeColor="background1"/>
                        </w:rPr>
                      </w:pPr>
                      <w:r>
                        <w:rPr>
                          <w:rFonts w:ascii="Nexa Book" w:hAnsi="Nexa Book" w:cs="Times"/>
                          <w:color w:val="FFFFFF" w:themeColor="background1"/>
                        </w:rPr>
                        <w:t>Basics-Kurs</w:t>
                      </w:r>
                    </w:p>
                    <w:p w:rsidR="00BF3871" w:rsidRPr="00BF3871" w:rsidRDefault="00BF3871" w:rsidP="00BF3871">
                      <w:pPr>
                        <w:pStyle w:val="Listenabsatz"/>
                        <w:widowControl w:val="0"/>
                        <w:autoSpaceDE w:val="0"/>
                        <w:autoSpaceDN w:val="0"/>
                        <w:adjustRightInd w:val="0"/>
                        <w:spacing w:after="240" w:line="276" w:lineRule="auto"/>
                        <w:rPr>
                          <w:rFonts w:ascii="Nexa Book" w:hAnsi="Nexa Book" w:cs="Times"/>
                          <w:color w:val="FFFFFF" w:themeColor="background1"/>
                        </w:rPr>
                      </w:pPr>
                      <w:r>
                        <w:rPr>
                          <w:rFonts w:ascii="Nexa Book" w:hAnsi="Nexa Book" w:cs="Times"/>
                          <w:color w:val="FFFFFF" w:themeColor="background1"/>
                        </w:rPr>
                        <w:t>Persönliches Gespräch mit unserem Pastor</w:t>
                      </w:r>
                    </w:p>
                    <w:p w:rsidR="00DC0617" w:rsidRDefault="00DC0617" w:rsidP="00115DE0">
                      <w:pPr>
                        <w:widowControl w:val="0"/>
                        <w:autoSpaceDE w:val="0"/>
                        <w:autoSpaceDN w:val="0"/>
                        <w:adjustRightInd w:val="0"/>
                        <w:spacing w:after="240" w:line="276" w:lineRule="auto"/>
                        <w:rPr>
                          <w:rFonts w:ascii="Nexa Book" w:hAnsi="Nexa Book" w:cs="Times"/>
                          <w:color w:val="FFFFFF" w:themeColor="background1"/>
                          <w:lang w:val="de-DE"/>
                        </w:rPr>
                      </w:pPr>
                    </w:p>
                    <w:p w:rsidR="00DC0617" w:rsidRDefault="00DC0617" w:rsidP="00DC0617">
                      <w:pPr>
                        <w:widowControl w:val="0"/>
                        <w:autoSpaceDE w:val="0"/>
                        <w:autoSpaceDN w:val="0"/>
                        <w:adjustRightInd w:val="0"/>
                        <w:spacing w:after="240" w:line="276" w:lineRule="auto"/>
                        <w:jc w:val="center"/>
                        <w:rPr>
                          <w:rFonts w:ascii="Nexa Book" w:hAnsi="Nexa Book" w:cs="Times"/>
                          <w:color w:val="FFFFFF" w:themeColor="background1"/>
                          <w:lang w:val="de-DE"/>
                        </w:rPr>
                      </w:pPr>
                    </w:p>
                    <w:p w:rsidR="00DC0617" w:rsidRPr="00C13FB5" w:rsidRDefault="00DC0617" w:rsidP="00DC0617">
                      <w:pPr>
                        <w:widowControl w:val="0"/>
                        <w:autoSpaceDE w:val="0"/>
                        <w:autoSpaceDN w:val="0"/>
                        <w:adjustRightInd w:val="0"/>
                        <w:spacing w:after="240" w:line="276" w:lineRule="auto"/>
                        <w:jc w:val="center"/>
                        <w:rPr>
                          <w:rFonts w:ascii="Nexa Book" w:hAnsi="Nexa Book" w:cs="Times"/>
                          <w:color w:val="FFFFFF" w:themeColor="background1"/>
                          <w:lang w:val="de-DE"/>
                        </w:rPr>
                      </w:pPr>
                    </w:p>
                    <w:p w:rsidR="00C13FB5" w:rsidRPr="00C13FB5" w:rsidRDefault="00C13FB5" w:rsidP="00C13FB5">
                      <w:pPr>
                        <w:spacing w:line="276" w:lineRule="auto"/>
                        <w:jc w:val="both"/>
                        <w:rPr>
                          <w:rFonts w:ascii="Nexa Book" w:hAnsi="Nexa Book"/>
                          <w:color w:val="FFFFFF" w:themeColor="background1"/>
                          <w:lang w:val="de-DE"/>
                        </w:rPr>
                      </w:pPr>
                    </w:p>
                    <w:p w:rsidR="00F46BEA" w:rsidRPr="00C13FB5" w:rsidRDefault="00F46BEA" w:rsidP="00C13FB5">
                      <w:pPr>
                        <w:pBdr>
                          <w:bottom w:val="single" w:sz="6" w:space="1" w:color="auto"/>
                        </w:pBdr>
                        <w:spacing w:line="276" w:lineRule="auto"/>
                        <w:jc w:val="both"/>
                        <w:rPr>
                          <w:rFonts w:ascii="Nexa Book" w:hAnsi="Nexa Book"/>
                          <w:color w:val="FFFFFF" w:themeColor="background1"/>
                          <w:lang w:val="de-DE"/>
                        </w:rPr>
                      </w:pPr>
                    </w:p>
                  </w:txbxContent>
                </v:textbox>
                <w10:wrap anchorx="page" anchory="page"/>
              </v:rect>
            </w:pict>
          </mc:Fallback>
        </mc:AlternateContent>
      </w:r>
    </w:p>
    <w:sectPr w:rsidR="009322A7">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C4DE9" w:rsidRDefault="00BC4DE9">
      <w:r>
        <w:separator/>
      </w:r>
    </w:p>
  </w:endnote>
  <w:endnote w:type="continuationSeparator" w:id="0">
    <w:p w:rsidR="00BC4DE9" w:rsidRDefault="00BC4D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exa Book">
    <w:panose1 w:val="02000500000000000000"/>
    <w:charset w:val="00"/>
    <w:family w:val="auto"/>
    <w:notTrueType/>
    <w:pitch w:val="variable"/>
    <w:sig w:usb0="00000007" w:usb1="00000001" w:usb2="00000000" w:usb3="00000000" w:csb0="00000093" w:csb1="00000000"/>
  </w:font>
  <w:font w:name="Times New Roman">
    <w:panose1 w:val="02020603050405020304"/>
    <w:charset w:val="00"/>
    <w:family w:val="roman"/>
    <w:pitch w:val="variable"/>
    <w:sig w:usb0="20002A87" w:usb1="80000000" w:usb2="00000008" w:usb3="00000000" w:csb0="000001FF" w:csb1="00000000"/>
  </w:font>
  <w:font w:name="Times">
    <w:panose1 w:val="02000500000000000000"/>
    <w:charset w:val="00"/>
    <w:family w:val="auto"/>
    <w:pitch w:val="variable"/>
    <w:sig w:usb0="E00002FF" w:usb1="5000205A"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PT Serif">
    <w:panose1 w:val="020A0603040505020204"/>
    <w:charset w:val="4D"/>
    <w:family w:val="roman"/>
    <w:pitch w:val="variable"/>
    <w:sig w:usb0="A00002EF" w:usb1="5000204B" w:usb2="00000000" w:usb3="00000000" w:csb0="00000097"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Avenir Next">
    <w:panose1 w:val="020B0503020202020204"/>
    <w:charset w:val="00"/>
    <w:family w:val="swiss"/>
    <w:pitch w:val="variable"/>
    <w:sig w:usb0="8000002F" w:usb1="5000204A" w:usb2="00000000" w:usb3="00000000" w:csb0="0000009B" w:csb1="00000000"/>
  </w:font>
  <w:font w:name="Nexa">
    <w:panose1 w:val="02000500000000000000"/>
    <w:charset w:val="00"/>
    <w:family w:val="auto"/>
    <w:notTrueType/>
    <w:pitch w:val="variable"/>
    <w:sig w:usb0="00000007" w:usb1="00000001" w:usb2="00000000" w:usb3="00000000" w:csb0="00000093" w:csb1="00000000"/>
  </w:font>
  <w:font w:name="Nexa Light">
    <w:panose1 w:val="02000500000000000000"/>
    <w:charset w:val="00"/>
    <w:family w:val="auto"/>
    <w:notTrueType/>
    <w:pitch w:val="variable"/>
    <w:sig w:usb0="00000007" w:usb1="00000001" w:usb2="00000000" w:usb3="00000000" w:csb0="00000093"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2A7" w:rsidRDefault="009322A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C4DE9" w:rsidRDefault="00BC4DE9">
      <w:r>
        <w:separator/>
      </w:r>
    </w:p>
  </w:footnote>
  <w:footnote w:type="continuationSeparator" w:id="0">
    <w:p w:rsidR="00BC4DE9" w:rsidRDefault="00BC4D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2A7" w:rsidRDefault="009322A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768DD"/>
    <w:multiLevelType w:val="hybridMultilevel"/>
    <w:tmpl w:val="8C843FF4"/>
    <w:lvl w:ilvl="0" w:tplc="02189992">
      <w:start w:val="1"/>
      <w:numFmt w:val="decimal"/>
      <w:lvlText w:val="%1."/>
      <w:lvlJc w:val="left"/>
      <w:pPr>
        <w:ind w:left="502" w:hanging="360"/>
      </w:pPr>
      <w:rPr>
        <w:rFonts w:ascii="Nexa Book" w:hAnsi="Nexa Book" w:hint="default"/>
        <w:b w:val="0"/>
        <w:i w:val="0"/>
        <w:color w:val="FFFFFF" w:themeColor="background1"/>
        <w:sz w:val="20"/>
      </w:rPr>
    </w:lvl>
    <w:lvl w:ilvl="1" w:tplc="04070019" w:tentative="1">
      <w:start w:val="1"/>
      <w:numFmt w:val="lowerLetter"/>
      <w:lvlText w:val="%2."/>
      <w:lvlJc w:val="left"/>
      <w:pPr>
        <w:ind w:left="1222" w:hanging="360"/>
      </w:pPr>
    </w:lvl>
    <w:lvl w:ilvl="2" w:tplc="0407001B" w:tentative="1">
      <w:start w:val="1"/>
      <w:numFmt w:val="lowerRoman"/>
      <w:lvlText w:val="%3."/>
      <w:lvlJc w:val="right"/>
      <w:pPr>
        <w:ind w:left="1942" w:hanging="180"/>
      </w:pPr>
    </w:lvl>
    <w:lvl w:ilvl="3" w:tplc="0407000F" w:tentative="1">
      <w:start w:val="1"/>
      <w:numFmt w:val="decimal"/>
      <w:lvlText w:val="%4."/>
      <w:lvlJc w:val="left"/>
      <w:pPr>
        <w:ind w:left="2662" w:hanging="360"/>
      </w:pPr>
    </w:lvl>
    <w:lvl w:ilvl="4" w:tplc="04070019" w:tentative="1">
      <w:start w:val="1"/>
      <w:numFmt w:val="lowerLetter"/>
      <w:lvlText w:val="%5."/>
      <w:lvlJc w:val="left"/>
      <w:pPr>
        <w:ind w:left="3382" w:hanging="360"/>
      </w:pPr>
    </w:lvl>
    <w:lvl w:ilvl="5" w:tplc="0407001B" w:tentative="1">
      <w:start w:val="1"/>
      <w:numFmt w:val="lowerRoman"/>
      <w:lvlText w:val="%6."/>
      <w:lvlJc w:val="right"/>
      <w:pPr>
        <w:ind w:left="4102" w:hanging="180"/>
      </w:pPr>
    </w:lvl>
    <w:lvl w:ilvl="6" w:tplc="0407000F" w:tentative="1">
      <w:start w:val="1"/>
      <w:numFmt w:val="decimal"/>
      <w:lvlText w:val="%7."/>
      <w:lvlJc w:val="left"/>
      <w:pPr>
        <w:ind w:left="4822" w:hanging="360"/>
      </w:pPr>
    </w:lvl>
    <w:lvl w:ilvl="7" w:tplc="04070019" w:tentative="1">
      <w:start w:val="1"/>
      <w:numFmt w:val="lowerLetter"/>
      <w:lvlText w:val="%8."/>
      <w:lvlJc w:val="left"/>
      <w:pPr>
        <w:ind w:left="5542" w:hanging="360"/>
      </w:pPr>
    </w:lvl>
    <w:lvl w:ilvl="8" w:tplc="0407001B" w:tentative="1">
      <w:start w:val="1"/>
      <w:numFmt w:val="lowerRoman"/>
      <w:lvlText w:val="%9."/>
      <w:lvlJc w:val="right"/>
      <w:pPr>
        <w:ind w:left="6262" w:hanging="180"/>
      </w:pPr>
    </w:lvl>
  </w:abstractNum>
  <w:abstractNum w:abstractNumId="1" w15:restartNumberingAfterBreak="0">
    <w:nsid w:val="097E472F"/>
    <w:multiLevelType w:val="hybridMultilevel"/>
    <w:tmpl w:val="505A210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C392650"/>
    <w:multiLevelType w:val="hybridMultilevel"/>
    <w:tmpl w:val="101A066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C466510"/>
    <w:multiLevelType w:val="hybridMultilevel"/>
    <w:tmpl w:val="B1A4588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36225B4"/>
    <w:multiLevelType w:val="hybridMultilevel"/>
    <w:tmpl w:val="42288382"/>
    <w:lvl w:ilvl="0" w:tplc="F806B7CA">
      <w:start w:val="1"/>
      <w:numFmt w:val="bullet"/>
      <w:lvlText w:val="-"/>
      <w:lvlJc w:val="left"/>
      <w:pPr>
        <w:ind w:left="720" w:hanging="360"/>
      </w:pPr>
      <w:rPr>
        <w:rFonts w:ascii="Times" w:eastAsia="Times New Roman" w:hAnsi="Time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75B122D"/>
    <w:multiLevelType w:val="hybridMultilevel"/>
    <w:tmpl w:val="8DEE86F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5455DBA"/>
    <w:multiLevelType w:val="hybridMultilevel"/>
    <w:tmpl w:val="9D68490A"/>
    <w:lvl w:ilvl="0" w:tplc="EA22D36E">
      <w:start w:val="1"/>
      <w:numFmt w:val="decimal"/>
      <w:lvlText w:val="%1."/>
      <w:lvlJc w:val="left"/>
      <w:pPr>
        <w:ind w:left="720" w:hanging="360"/>
      </w:pPr>
      <w:rPr>
        <w:rFonts w:ascii="PT Serif" w:hAnsi="PT Serif"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51433F8C"/>
    <w:multiLevelType w:val="hybridMultilevel"/>
    <w:tmpl w:val="C4B62E10"/>
    <w:lvl w:ilvl="0" w:tplc="790E813E">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8" w15:restartNumberingAfterBreak="0">
    <w:nsid w:val="62A80C52"/>
    <w:multiLevelType w:val="hybridMultilevel"/>
    <w:tmpl w:val="101A066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69F64C61"/>
    <w:multiLevelType w:val="hybridMultilevel"/>
    <w:tmpl w:val="0746883E"/>
    <w:lvl w:ilvl="0" w:tplc="FD1CD5BC">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6BC70969"/>
    <w:multiLevelType w:val="hybridMultilevel"/>
    <w:tmpl w:val="8180849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742B7846"/>
    <w:multiLevelType w:val="hybridMultilevel"/>
    <w:tmpl w:val="34CE2CF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6"/>
  </w:num>
  <w:num w:numId="2">
    <w:abstractNumId w:val="3"/>
  </w:num>
  <w:num w:numId="3">
    <w:abstractNumId w:val="2"/>
  </w:num>
  <w:num w:numId="4">
    <w:abstractNumId w:val="8"/>
  </w:num>
  <w:num w:numId="5">
    <w:abstractNumId w:val="11"/>
  </w:num>
  <w:num w:numId="6">
    <w:abstractNumId w:val="0"/>
  </w:num>
  <w:num w:numId="7">
    <w:abstractNumId w:val="10"/>
  </w:num>
  <w:num w:numId="8">
    <w:abstractNumId w:val="4"/>
  </w:num>
  <w:num w:numId="9">
    <w:abstractNumId w:val="9"/>
  </w:num>
  <w:num w:numId="10">
    <w:abstractNumId w:val="7"/>
  </w:num>
  <w:num w:numId="11">
    <w:abstractNumId w:val="5"/>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9"/>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7386"/>
    <w:rsid w:val="00022A43"/>
    <w:rsid w:val="00023284"/>
    <w:rsid w:val="000520E3"/>
    <w:rsid w:val="00092D47"/>
    <w:rsid w:val="000D5814"/>
    <w:rsid w:val="000F65F9"/>
    <w:rsid w:val="00107386"/>
    <w:rsid w:val="00114ABB"/>
    <w:rsid w:val="00115DE0"/>
    <w:rsid w:val="001247B4"/>
    <w:rsid w:val="001667D3"/>
    <w:rsid w:val="00180617"/>
    <w:rsid w:val="00197018"/>
    <w:rsid w:val="00272781"/>
    <w:rsid w:val="002A3577"/>
    <w:rsid w:val="002D0BE8"/>
    <w:rsid w:val="002F47AD"/>
    <w:rsid w:val="003139E5"/>
    <w:rsid w:val="00386214"/>
    <w:rsid w:val="003A40AA"/>
    <w:rsid w:val="004963ED"/>
    <w:rsid w:val="004F1562"/>
    <w:rsid w:val="00513A43"/>
    <w:rsid w:val="00592DF3"/>
    <w:rsid w:val="005F6AA6"/>
    <w:rsid w:val="00613602"/>
    <w:rsid w:val="006C0312"/>
    <w:rsid w:val="007314CA"/>
    <w:rsid w:val="00732EC5"/>
    <w:rsid w:val="00773073"/>
    <w:rsid w:val="007A74D3"/>
    <w:rsid w:val="007B4982"/>
    <w:rsid w:val="00805432"/>
    <w:rsid w:val="00816E1D"/>
    <w:rsid w:val="008310BE"/>
    <w:rsid w:val="008558D4"/>
    <w:rsid w:val="00865645"/>
    <w:rsid w:val="00877C90"/>
    <w:rsid w:val="008C15D3"/>
    <w:rsid w:val="009120B8"/>
    <w:rsid w:val="009277ED"/>
    <w:rsid w:val="009322A7"/>
    <w:rsid w:val="00941BA0"/>
    <w:rsid w:val="00966E2B"/>
    <w:rsid w:val="00A064D7"/>
    <w:rsid w:val="00A62FB6"/>
    <w:rsid w:val="00A7177C"/>
    <w:rsid w:val="00AA4C80"/>
    <w:rsid w:val="00AB2496"/>
    <w:rsid w:val="00B544F0"/>
    <w:rsid w:val="00BB0C64"/>
    <w:rsid w:val="00BC46E0"/>
    <w:rsid w:val="00BC4DE9"/>
    <w:rsid w:val="00BE0239"/>
    <w:rsid w:val="00BF3871"/>
    <w:rsid w:val="00C13FB5"/>
    <w:rsid w:val="00C7638B"/>
    <w:rsid w:val="00CD271E"/>
    <w:rsid w:val="00D119DD"/>
    <w:rsid w:val="00D456B3"/>
    <w:rsid w:val="00DC0617"/>
    <w:rsid w:val="00DE65BA"/>
    <w:rsid w:val="00F30EF0"/>
    <w:rsid w:val="00F46BEA"/>
    <w:rsid w:val="00F61DAE"/>
    <w:rsid w:val="00F666F1"/>
    <w:rsid w:val="00F82D70"/>
    <w:rsid w:val="00FA3119"/>
    <w:rsid w:val="00FB7AA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5879AE8E-C41B-FF4D-95F4-71E6D1502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sid w:val="00C13FB5"/>
    <w:rPr>
      <w:sz w:val="24"/>
      <w:szCs w:val="24"/>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paragraph" w:customStyle="1" w:styleId="Body">
    <w:name w:val="Body"/>
    <w:rPr>
      <w:rFonts w:ascii="Helvetica" w:hAnsi="Arial Unicode MS" w:cs="Arial Unicode MS"/>
      <w:color w:val="000000"/>
      <w:sz w:val="22"/>
      <w:szCs w:val="22"/>
    </w:rPr>
  </w:style>
  <w:style w:type="paragraph" w:customStyle="1" w:styleId="Default">
    <w:name w:val="Default"/>
    <w:rPr>
      <w:rFonts w:ascii="Helvetica" w:hAnsi="Arial Unicode MS" w:cs="Arial Unicode MS"/>
      <w:color w:val="000000"/>
      <w:sz w:val="22"/>
      <w:szCs w:val="22"/>
      <w:lang w:val="nl-NL"/>
    </w:rPr>
  </w:style>
  <w:style w:type="paragraph" w:customStyle="1" w:styleId="TableStyle2">
    <w:name w:val="Table Style 2"/>
    <w:rPr>
      <w:rFonts w:ascii="Helvetica" w:eastAsia="Helvetica" w:hAnsi="Helvetica" w:cs="Helvetica"/>
      <w:color w:val="000000"/>
    </w:rPr>
  </w:style>
  <w:style w:type="paragraph" w:styleId="Listenabsatz">
    <w:name w:val="List Paragraph"/>
    <w:basedOn w:val="Standard"/>
    <w:uiPriority w:val="34"/>
    <w:qFormat/>
    <w:rsid w:val="00F30EF0"/>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asciiTheme="minorHAnsi" w:eastAsiaTheme="minorHAnsi" w:hAnsiTheme="minorHAnsi" w:cstheme="minorBidi"/>
      <w:bdr w:val="none" w:sz="0" w:space="0" w:color="auto"/>
      <w:lang w:val="de-DE"/>
    </w:rPr>
  </w:style>
  <w:style w:type="character" w:customStyle="1" w:styleId="apple-converted-space">
    <w:name w:val="apple-converted-space"/>
    <w:basedOn w:val="Absatz-Standardschriftart"/>
    <w:rsid w:val="002D0BE8"/>
  </w:style>
  <w:style w:type="paragraph" w:styleId="KeinLeerraum">
    <w:name w:val="No Spacing"/>
    <w:link w:val="KeinLeerraumZchn"/>
    <w:uiPriority w:val="1"/>
    <w:qFormat/>
    <w:rsid w:val="001247B4"/>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lang w:val="en-US" w:eastAsia="zh-CN"/>
    </w:rPr>
  </w:style>
  <w:style w:type="character" w:customStyle="1" w:styleId="KeinLeerraumZchn">
    <w:name w:val="Kein Leerraum Zchn"/>
    <w:basedOn w:val="Absatz-Standardschriftart"/>
    <w:link w:val="KeinLeerraum"/>
    <w:uiPriority w:val="1"/>
    <w:rsid w:val="001247B4"/>
    <w:rPr>
      <w:rFonts w:asciiTheme="minorHAnsi" w:eastAsiaTheme="minorEastAsia" w:hAnsiTheme="minorHAnsi" w:cstheme="minorBidi"/>
      <w:sz w:val="22"/>
      <w:szCs w:val="22"/>
      <w:bdr w:val="none" w:sz="0" w:space="0" w:color="auto"/>
      <w:lang w:val="en-US" w:eastAsia="zh-CN"/>
    </w:rPr>
  </w:style>
  <w:style w:type="paragraph" w:customStyle="1" w:styleId="font8">
    <w:name w:val="font_8"/>
    <w:basedOn w:val="Standard"/>
    <w:rsid w:val="009277E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de-DE" w:eastAsia="de-DE"/>
    </w:rPr>
  </w:style>
  <w:style w:type="character" w:customStyle="1" w:styleId="color20">
    <w:name w:val="color_20"/>
    <w:basedOn w:val="Absatz-Standardschriftart"/>
    <w:rsid w:val="009277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21661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0.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20.png"/><Relationship Id="rId17" Type="http://schemas.openxmlformats.org/officeDocument/2006/relationships/chart" Target="charts/chart10.xml"/><Relationship Id="rId2" Type="http://schemas.openxmlformats.org/officeDocument/2006/relationships/styles" Target="styles.xml"/><Relationship Id="rId16" Type="http://schemas.openxmlformats.org/officeDocument/2006/relationships/chart" Target="charts/chart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var/folders/ym/0_chff8n5t9201nkhmch2qd40000gn/T/com.graphicnode.templatesoffice/C7247911-20C2-4BB3-8EB4-9AEF2A1E24D3/Proposal%20Portrait%2024.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Arbeitsblat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Arbeitsblatt0.xlsx"/><Relationship Id="rId2" Type="http://schemas.microsoft.com/office/2011/relationships/chartColorStyle" Target="colors10.xml"/><Relationship Id="rId1" Type="http://schemas.microsoft.com/office/2011/relationships/chartStyle" Target="style10.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Tabelle1!$B$1</c:f>
              <c:strCache>
                <c:ptCount val="1"/>
                <c:pt idx="0">
                  <c:v>Spalte1</c:v>
                </c:pt>
              </c:strCache>
            </c:strRef>
          </c:tx>
          <c:dPt>
            <c:idx val="0"/>
            <c:bubble3D val="0"/>
            <c:spPr>
              <a:gradFill rotWithShape="1">
                <a:gsLst>
                  <a:gs pos="0">
                    <a:schemeClr val="accent1">
                      <a:tint val="100000"/>
                      <a:shade val="100000"/>
                      <a:satMod val="129999"/>
                    </a:schemeClr>
                  </a:gs>
                  <a:gs pos="100000">
                    <a:schemeClr val="accent1">
                      <a:tint val="50000"/>
                      <a:shade val="100000"/>
                      <a:satMod val="350000"/>
                    </a:schemeClr>
                  </a:gs>
                </a:gsLst>
                <a:lin ang="16200000" scaled="0"/>
              </a:gradFill>
              <a:ln>
                <a:noFill/>
              </a:ln>
              <a:effectLst>
                <a:outerShdw blurRad="38100" dist="25400" dir="5400000" rotWithShape="0">
                  <a:srgbClr val="000000">
                    <a:alpha val="50000"/>
                  </a:srgbClr>
                </a:outerShdw>
              </a:effectLst>
            </c:spPr>
            <c:extLst>
              <c:ext xmlns:c16="http://schemas.microsoft.com/office/drawing/2014/chart" uri="{C3380CC4-5D6E-409C-BE32-E72D297353CC}">
                <c16:uniqueId val="{00000001-6BE5-7D4F-8B90-23D6C1300FED}"/>
              </c:ext>
            </c:extLst>
          </c:dPt>
          <c:dPt>
            <c:idx val="1"/>
            <c:bubble3D val="0"/>
            <c:spPr>
              <a:gradFill rotWithShape="1">
                <a:gsLst>
                  <a:gs pos="0">
                    <a:schemeClr val="accent2">
                      <a:tint val="100000"/>
                      <a:shade val="100000"/>
                      <a:satMod val="129999"/>
                    </a:schemeClr>
                  </a:gs>
                  <a:gs pos="100000">
                    <a:schemeClr val="accent2">
                      <a:tint val="50000"/>
                      <a:shade val="100000"/>
                      <a:satMod val="350000"/>
                    </a:schemeClr>
                  </a:gs>
                </a:gsLst>
                <a:lin ang="16200000" scaled="0"/>
              </a:gradFill>
              <a:ln>
                <a:noFill/>
              </a:ln>
              <a:effectLst>
                <a:outerShdw blurRad="38100" dist="25400" dir="5400000" rotWithShape="0">
                  <a:srgbClr val="000000">
                    <a:alpha val="50000"/>
                  </a:srgbClr>
                </a:outerShdw>
              </a:effectLst>
            </c:spPr>
            <c:extLst>
              <c:ext xmlns:c16="http://schemas.microsoft.com/office/drawing/2014/chart" uri="{C3380CC4-5D6E-409C-BE32-E72D297353CC}">
                <c16:uniqueId val="{00000003-6BE5-7D4F-8B90-23D6C1300FED}"/>
              </c:ext>
            </c:extLst>
          </c:dPt>
          <c:dPt>
            <c:idx val="2"/>
            <c:bubble3D val="0"/>
            <c:spPr>
              <a:gradFill rotWithShape="1">
                <a:gsLst>
                  <a:gs pos="0">
                    <a:schemeClr val="accent3">
                      <a:tint val="100000"/>
                      <a:shade val="100000"/>
                      <a:satMod val="129999"/>
                    </a:schemeClr>
                  </a:gs>
                  <a:gs pos="100000">
                    <a:schemeClr val="accent3">
                      <a:tint val="50000"/>
                      <a:shade val="100000"/>
                      <a:satMod val="350000"/>
                    </a:schemeClr>
                  </a:gs>
                </a:gsLst>
                <a:lin ang="16200000" scaled="0"/>
              </a:gradFill>
              <a:ln>
                <a:noFill/>
              </a:ln>
              <a:effectLst>
                <a:outerShdw blurRad="38100" dist="25400" dir="5400000" rotWithShape="0">
                  <a:srgbClr val="000000">
                    <a:alpha val="50000"/>
                  </a:srgbClr>
                </a:outerShdw>
              </a:effectLst>
            </c:spPr>
            <c:extLst>
              <c:ext xmlns:c16="http://schemas.microsoft.com/office/drawing/2014/chart" uri="{C3380CC4-5D6E-409C-BE32-E72D297353CC}">
                <c16:uniqueId val="{00000005-6BE5-7D4F-8B90-23D6C1300FED}"/>
              </c:ext>
            </c:extLst>
          </c:dPt>
          <c:dPt>
            <c:idx val="3"/>
            <c:bubble3D val="0"/>
            <c:spPr>
              <a:gradFill rotWithShape="1">
                <a:gsLst>
                  <a:gs pos="0">
                    <a:schemeClr val="accent4">
                      <a:tint val="100000"/>
                      <a:shade val="100000"/>
                      <a:satMod val="129999"/>
                    </a:schemeClr>
                  </a:gs>
                  <a:gs pos="100000">
                    <a:schemeClr val="accent4">
                      <a:tint val="50000"/>
                      <a:shade val="100000"/>
                      <a:satMod val="350000"/>
                    </a:schemeClr>
                  </a:gs>
                </a:gsLst>
                <a:lin ang="16200000" scaled="0"/>
              </a:gradFill>
              <a:ln>
                <a:noFill/>
              </a:ln>
              <a:effectLst>
                <a:outerShdw blurRad="38100" dist="25400" dir="5400000" rotWithShape="0">
                  <a:srgbClr val="000000">
                    <a:alpha val="50000"/>
                  </a:srgbClr>
                </a:outerShdw>
              </a:effectLst>
            </c:spPr>
            <c:extLst>
              <c:ext xmlns:c16="http://schemas.microsoft.com/office/drawing/2014/chart" uri="{C3380CC4-5D6E-409C-BE32-E72D297353CC}">
                <c16:uniqueId val="{00000007-6BE5-7D4F-8B90-23D6C1300FED}"/>
              </c:ext>
            </c:extLst>
          </c:dPt>
          <c:dLbls>
            <c:dLbl>
              <c:idx val="0"/>
              <c:layout>
                <c:manualLayout>
                  <c:x val="-0.14853423823549142"/>
                  <c:y val="0.22086380951323251"/>
                </c:manualLayout>
              </c:layout>
              <c:tx>
                <c:rich>
                  <a:bodyPr/>
                  <a:lstStyle/>
                  <a:p>
                    <a:fld id="{E0F3985D-5D32-8447-896C-15D7E305160E}" type="CATEGORYNAME">
                      <a:rPr lang="en-US">
                        <a:solidFill>
                          <a:schemeClr val="tx1"/>
                        </a:solidFill>
                      </a:rPr>
                      <a:pPr/>
                      <a:t>[RUBRIKENNAME]</a:t>
                    </a:fld>
                    <a:r>
                      <a:rPr lang="en-US" baseline="0"/>
                      <a:t>
</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BE5-7D4F-8B90-23D6C1300FED}"/>
                </c:ext>
              </c:extLst>
            </c:dLbl>
            <c:dLbl>
              <c:idx val="1"/>
              <c:layout>
                <c:manualLayout>
                  <c:x val="-0.1180646704646568"/>
                  <c:y val="-0.20111724398343014"/>
                </c:manualLayout>
              </c:layout>
              <c:tx>
                <c:rich>
                  <a:bodyPr/>
                  <a:lstStyle/>
                  <a:p>
                    <a:fld id="{FAE52D4D-D472-F042-ACAC-75F91266FC19}" type="CATEGORYNAME">
                      <a:rPr lang="en-US">
                        <a:solidFill>
                          <a:schemeClr val="tx1"/>
                        </a:solidFill>
                      </a:rPr>
                      <a:pPr/>
                      <a:t>[RUBRIKENNAME]</a:t>
                    </a:fld>
                    <a:endParaRPr lang="de-DE"/>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BE5-7D4F-8B90-23D6C1300FED}"/>
                </c:ext>
              </c:extLst>
            </c:dLbl>
            <c:dLbl>
              <c:idx val="2"/>
              <c:layout>
                <c:manualLayout>
                  <c:x val="0.11573980434570739"/>
                  <c:y val="-0.19829636951234411"/>
                </c:manualLayout>
              </c:layout>
              <c:tx>
                <c:rich>
                  <a:bodyPr/>
                  <a:lstStyle/>
                  <a:p>
                    <a:fld id="{CC926D9E-ABF8-8D4F-9B0B-FDFF332A5788}" type="CATEGORYNAME">
                      <a:rPr lang="en-US">
                        <a:solidFill>
                          <a:schemeClr val="tx1"/>
                        </a:solidFill>
                      </a:rPr>
                      <a:pPr/>
                      <a:t>[RUBRIKENNAME]</a:t>
                    </a:fld>
                    <a:r>
                      <a:rPr lang="en-US" baseline="0"/>
                      <a:t>
</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6BE5-7D4F-8B90-23D6C1300FED}"/>
                </c:ext>
              </c:extLst>
            </c:dLbl>
            <c:dLbl>
              <c:idx val="3"/>
              <c:layout>
                <c:manualLayout>
                  <c:x val="0.15566932931004585"/>
                  <c:y val="0.2152220605710605"/>
                </c:manualLayout>
              </c:layout>
              <c:tx>
                <c:rich>
                  <a:bodyPr/>
                  <a:lstStyle/>
                  <a:p>
                    <a:fld id="{3756E5DD-4168-6241-A358-F84925EC6ED9}" type="CATEGORYNAME">
                      <a:rPr lang="en-US">
                        <a:solidFill>
                          <a:schemeClr val="tx1"/>
                        </a:solidFill>
                      </a:rPr>
                      <a:pPr/>
                      <a:t>[RUBRIKENNAME]</a:t>
                    </a:fld>
                    <a:r>
                      <a:rPr lang="en-US" baseline="0"/>
                      <a:t>
</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6BE5-7D4F-8B90-23D6C1300FE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de-DE"/>
              </a:p>
            </c:txPr>
            <c:dLblPos val="ctr"/>
            <c:showLegendKey val="0"/>
            <c:showVal val="0"/>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Tabelle1!$A$2:$A$5</c:f>
              <c:strCache>
                <c:ptCount val="4"/>
                <c:pt idx="0">
                  <c:v>Geschichtel</c:v>
                </c:pt>
                <c:pt idx="1">
                  <c:v>Vision</c:v>
                </c:pt>
                <c:pt idx="2">
                  <c:v>Gaben</c:v>
                </c:pt>
                <c:pt idx="3">
                  <c:v>Lebenszeit</c:v>
                </c:pt>
              </c:strCache>
            </c:strRef>
          </c:cat>
          <c:val>
            <c:numRef>
              <c:f>Tabelle1!$B$2:$B$5</c:f>
              <c:numCache>
                <c:formatCode>General</c:formatCode>
                <c:ptCount val="4"/>
                <c:pt idx="0">
                  <c:v>2.5</c:v>
                </c:pt>
                <c:pt idx="1">
                  <c:v>2.5</c:v>
                </c:pt>
                <c:pt idx="2">
                  <c:v>2.5</c:v>
                </c:pt>
                <c:pt idx="3">
                  <c:v>2.5</c:v>
                </c:pt>
              </c:numCache>
            </c:numRef>
          </c:val>
          <c:extLst>
            <c:ext xmlns:c16="http://schemas.microsoft.com/office/drawing/2014/chart" uri="{C3380CC4-5D6E-409C-BE32-E72D297353CC}">
              <c16:uniqueId val="{00000008-6BE5-7D4F-8B90-23D6C1300FED}"/>
            </c:ext>
          </c:extLst>
        </c:ser>
        <c:dLbls>
          <c:dLblPos val="ctr"/>
          <c:showLegendKey val="0"/>
          <c:showVal val="0"/>
          <c:showCatName val="1"/>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de-DE"/>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Tabelle1!$B$1</c:f>
              <c:strCache>
                <c:ptCount val="1"/>
                <c:pt idx="0">
                  <c:v>Spalte1</c:v>
                </c:pt>
              </c:strCache>
            </c:strRef>
          </c:tx>
          <c:dPt>
            <c:idx val="0"/>
            <c:bubble3D val="0"/>
            <c:spPr>
              <a:gradFill rotWithShape="1">
                <a:gsLst>
                  <a:gs pos="0">
                    <a:schemeClr val="accent1">
                      <a:tint val="100000"/>
                      <a:shade val="100000"/>
                      <a:satMod val="129999"/>
                    </a:schemeClr>
                  </a:gs>
                  <a:gs pos="100000">
                    <a:schemeClr val="accent1">
                      <a:tint val="50000"/>
                      <a:shade val="100000"/>
                      <a:satMod val="350000"/>
                    </a:schemeClr>
                  </a:gs>
                </a:gsLst>
                <a:lin ang="16200000" scaled="0"/>
              </a:gradFill>
              <a:ln>
                <a:noFill/>
              </a:ln>
              <a:effectLst>
                <a:outerShdw blurRad="38100" dist="25400" dir="5400000" rotWithShape="0">
                  <a:srgbClr val="000000">
                    <a:alpha val="50000"/>
                  </a:srgbClr>
                </a:outerShdw>
              </a:effectLst>
            </c:spPr>
            <c:extLst>
              <c:ext xmlns:c16="http://schemas.microsoft.com/office/drawing/2014/chart" uri="{C3380CC4-5D6E-409C-BE32-E72D297353CC}">
                <c16:uniqueId val="{00000001-6BE5-7D4F-8B90-23D6C1300FED}"/>
              </c:ext>
            </c:extLst>
          </c:dPt>
          <c:dPt>
            <c:idx val="1"/>
            <c:bubble3D val="0"/>
            <c:spPr>
              <a:gradFill rotWithShape="1">
                <a:gsLst>
                  <a:gs pos="0">
                    <a:schemeClr val="accent2">
                      <a:tint val="100000"/>
                      <a:shade val="100000"/>
                      <a:satMod val="129999"/>
                    </a:schemeClr>
                  </a:gs>
                  <a:gs pos="100000">
                    <a:schemeClr val="accent2">
                      <a:tint val="50000"/>
                      <a:shade val="100000"/>
                      <a:satMod val="350000"/>
                    </a:schemeClr>
                  </a:gs>
                </a:gsLst>
                <a:lin ang="16200000" scaled="0"/>
              </a:gradFill>
              <a:ln>
                <a:noFill/>
              </a:ln>
              <a:effectLst>
                <a:outerShdw blurRad="38100" dist="25400" dir="5400000" rotWithShape="0">
                  <a:srgbClr val="000000">
                    <a:alpha val="50000"/>
                  </a:srgbClr>
                </a:outerShdw>
              </a:effectLst>
            </c:spPr>
            <c:extLst>
              <c:ext xmlns:c16="http://schemas.microsoft.com/office/drawing/2014/chart" uri="{C3380CC4-5D6E-409C-BE32-E72D297353CC}">
                <c16:uniqueId val="{00000003-6BE5-7D4F-8B90-23D6C1300FED}"/>
              </c:ext>
            </c:extLst>
          </c:dPt>
          <c:dPt>
            <c:idx val="2"/>
            <c:bubble3D val="0"/>
            <c:spPr>
              <a:gradFill rotWithShape="1">
                <a:gsLst>
                  <a:gs pos="0">
                    <a:schemeClr val="accent3">
                      <a:tint val="100000"/>
                      <a:shade val="100000"/>
                      <a:satMod val="129999"/>
                    </a:schemeClr>
                  </a:gs>
                  <a:gs pos="100000">
                    <a:schemeClr val="accent3">
                      <a:tint val="50000"/>
                      <a:shade val="100000"/>
                      <a:satMod val="350000"/>
                    </a:schemeClr>
                  </a:gs>
                </a:gsLst>
                <a:lin ang="16200000" scaled="0"/>
              </a:gradFill>
              <a:ln>
                <a:noFill/>
              </a:ln>
              <a:effectLst>
                <a:outerShdw blurRad="38100" dist="25400" dir="5400000" rotWithShape="0">
                  <a:srgbClr val="000000">
                    <a:alpha val="50000"/>
                  </a:srgbClr>
                </a:outerShdw>
              </a:effectLst>
            </c:spPr>
            <c:extLst>
              <c:ext xmlns:c16="http://schemas.microsoft.com/office/drawing/2014/chart" uri="{C3380CC4-5D6E-409C-BE32-E72D297353CC}">
                <c16:uniqueId val="{00000005-6BE5-7D4F-8B90-23D6C1300FED}"/>
              </c:ext>
            </c:extLst>
          </c:dPt>
          <c:dPt>
            <c:idx val="3"/>
            <c:bubble3D val="0"/>
            <c:spPr>
              <a:gradFill rotWithShape="1">
                <a:gsLst>
                  <a:gs pos="0">
                    <a:schemeClr val="accent4">
                      <a:tint val="100000"/>
                      <a:shade val="100000"/>
                      <a:satMod val="129999"/>
                    </a:schemeClr>
                  </a:gs>
                  <a:gs pos="100000">
                    <a:schemeClr val="accent4">
                      <a:tint val="50000"/>
                      <a:shade val="100000"/>
                      <a:satMod val="350000"/>
                    </a:schemeClr>
                  </a:gs>
                </a:gsLst>
                <a:lin ang="16200000" scaled="0"/>
              </a:gradFill>
              <a:ln>
                <a:noFill/>
              </a:ln>
              <a:effectLst>
                <a:outerShdw blurRad="38100" dist="25400" dir="5400000" rotWithShape="0">
                  <a:srgbClr val="000000">
                    <a:alpha val="50000"/>
                  </a:srgbClr>
                </a:outerShdw>
              </a:effectLst>
            </c:spPr>
            <c:extLst>
              <c:ext xmlns:c16="http://schemas.microsoft.com/office/drawing/2014/chart" uri="{C3380CC4-5D6E-409C-BE32-E72D297353CC}">
                <c16:uniqueId val="{00000007-6BE5-7D4F-8B90-23D6C1300FED}"/>
              </c:ext>
            </c:extLst>
          </c:dPt>
          <c:dLbls>
            <c:dLbl>
              <c:idx val="0"/>
              <c:layout>
                <c:manualLayout>
                  <c:x val="-0.14853423823549142"/>
                  <c:y val="0.22086380951323251"/>
                </c:manualLayout>
              </c:layout>
              <c:tx>
                <c:rich>
                  <a:bodyPr/>
                  <a:lstStyle/>
                  <a:p>
                    <a:fld id="{E0F3985D-5D32-8447-896C-15D7E305160E}" type="CATEGORYNAME">
                      <a:rPr lang="en-US">
                        <a:solidFill>
                          <a:schemeClr val="tx1"/>
                        </a:solidFill>
                      </a:rPr>
                      <a:pPr/>
                      <a:t>[RUBRIKENNAME]</a:t>
                    </a:fld>
                    <a:r>
                      <a:rPr lang="en-US" baseline="0"/>
                      <a:t>
</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BE5-7D4F-8B90-23D6C1300FED}"/>
                </c:ext>
              </c:extLst>
            </c:dLbl>
            <c:dLbl>
              <c:idx val="1"/>
              <c:layout>
                <c:manualLayout>
                  <c:x val="-0.1180646704646568"/>
                  <c:y val="-0.20111724398343014"/>
                </c:manualLayout>
              </c:layout>
              <c:tx>
                <c:rich>
                  <a:bodyPr/>
                  <a:lstStyle/>
                  <a:p>
                    <a:fld id="{FAE52D4D-D472-F042-ACAC-75F91266FC19}" type="CATEGORYNAME">
                      <a:rPr lang="en-US">
                        <a:solidFill>
                          <a:schemeClr val="tx1"/>
                        </a:solidFill>
                      </a:rPr>
                      <a:pPr/>
                      <a:t>[RUBRIKENNAME]</a:t>
                    </a:fld>
                    <a:endParaRPr lang="de-DE"/>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BE5-7D4F-8B90-23D6C1300FED}"/>
                </c:ext>
              </c:extLst>
            </c:dLbl>
            <c:dLbl>
              <c:idx val="2"/>
              <c:layout>
                <c:manualLayout>
                  <c:x val="0.11573980434570739"/>
                  <c:y val="-0.19829636951234411"/>
                </c:manualLayout>
              </c:layout>
              <c:tx>
                <c:rich>
                  <a:bodyPr/>
                  <a:lstStyle/>
                  <a:p>
                    <a:fld id="{CC926D9E-ABF8-8D4F-9B0B-FDFF332A5788}" type="CATEGORYNAME">
                      <a:rPr lang="en-US">
                        <a:solidFill>
                          <a:schemeClr val="tx1"/>
                        </a:solidFill>
                      </a:rPr>
                      <a:pPr/>
                      <a:t>[RUBRIKENNAME]</a:t>
                    </a:fld>
                    <a:r>
                      <a:rPr lang="en-US" baseline="0"/>
                      <a:t>
</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6BE5-7D4F-8B90-23D6C1300FED}"/>
                </c:ext>
              </c:extLst>
            </c:dLbl>
            <c:dLbl>
              <c:idx val="3"/>
              <c:layout>
                <c:manualLayout>
                  <c:x val="0.15566932931004585"/>
                  <c:y val="0.2152220605710605"/>
                </c:manualLayout>
              </c:layout>
              <c:tx>
                <c:rich>
                  <a:bodyPr/>
                  <a:lstStyle/>
                  <a:p>
                    <a:fld id="{3756E5DD-4168-6241-A358-F84925EC6ED9}" type="CATEGORYNAME">
                      <a:rPr lang="en-US">
                        <a:solidFill>
                          <a:schemeClr val="tx1"/>
                        </a:solidFill>
                      </a:rPr>
                      <a:pPr/>
                      <a:t>[RUBRIKENNAME]</a:t>
                    </a:fld>
                    <a:r>
                      <a:rPr lang="en-US" baseline="0"/>
                      <a:t>
</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6BE5-7D4F-8B90-23D6C1300FE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de-DE"/>
              </a:p>
            </c:txPr>
            <c:dLblPos val="ctr"/>
            <c:showLegendKey val="0"/>
            <c:showVal val="0"/>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Tabelle1!$A$2:$A$5</c:f>
              <c:strCache>
                <c:ptCount val="4"/>
                <c:pt idx="0">
                  <c:v>Geschichtel</c:v>
                </c:pt>
                <c:pt idx="1">
                  <c:v>Vision</c:v>
                </c:pt>
                <c:pt idx="2">
                  <c:v>Gaben</c:v>
                </c:pt>
                <c:pt idx="3">
                  <c:v>Lebenszeit</c:v>
                </c:pt>
              </c:strCache>
            </c:strRef>
          </c:cat>
          <c:val>
            <c:numRef>
              <c:f>Tabelle1!$B$2:$B$5</c:f>
              <c:numCache>
                <c:formatCode>General</c:formatCode>
                <c:ptCount val="4"/>
                <c:pt idx="0">
                  <c:v>2.5</c:v>
                </c:pt>
                <c:pt idx="1">
                  <c:v>2.5</c:v>
                </c:pt>
                <c:pt idx="2">
                  <c:v>2.5</c:v>
                </c:pt>
                <c:pt idx="3">
                  <c:v>2.5</c:v>
                </c:pt>
              </c:numCache>
            </c:numRef>
          </c:val>
          <c:extLst>
            <c:ext xmlns:c16="http://schemas.microsoft.com/office/drawing/2014/chart" uri="{C3380CC4-5D6E-409C-BE32-E72D297353CC}">
              <c16:uniqueId val="{00000008-6BE5-7D4F-8B90-23D6C1300FED}"/>
            </c:ext>
          </c:extLst>
        </c:ser>
        <c:dLbls>
          <c:dLblPos val="ctr"/>
          <c:showLegendKey val="0"/>
          <c:showVal val="0"/>
          <c:showCatName val="1"/>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_rels/theme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Proposal Portrait 24.dotx</Template>
  <TotalTime>0</TotalTime>
  <Pages>8</Pages>
  <Words>6</Words>
  <Characters>38</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 Hintzen</dc:creator>
  <cp:lastModifiedBy>Manuel Hintzen</cp:lastModifiedBy>
  <cp:revision>10</cp:revision>
  <dcterms:created xsi:type="dcterms:W3CDTF">2020-10-07T16:49:00Z</dcterms:created>
  <dcterms:modified xsi:type="dcterms:W3CDTF">2020-10-28T18:58:00Z</dcterms:modified>
</cp:coreProperties>
</file>